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8419518" w:displacedByCustomXml="next"/>
    <w:bookmarkEnd w:id="0" w:displacedByCustomXml="next"/>
    <w:sdt>
      <w:sdtPr>
        <w:rPr>
          <w:rFonts w:eastAsiaTheme="minorEastAsia" w:cstheme="minorBidi"/>
          <w:lang w:val="en-US"/>
        </w:rPr>
        <w:id w:val="1774892013"/>
        <w:docPartObj>
          <w:docPartGallery w:val="Cover Pages"/>
          <w:docPartUnique/>
        </w:docPartObj>
      </w:sdtPr>
      <w:sdtEndPr/>
      <w:sdtContent>
        <w:p w14:paraId="0B8D43C2" w14:textId="68CF6269" w:rsidR="00A92ED8" w:rsidRPr="007926A3" w:rsidRDefault="006743EA" w:rsidP="006C6579">
          <w:r w:rsidRPr="007926A3">
            <w:rPr>
              <w:noProof/>
            </w:rPr>
            <w:drawing>
              <wp:anchor distT="0" distB="0" distL="114300" distR="114300" simplePos="0" relativeHeight="251658241" behindDoc="0" locked="0" layoutInCell="1" allowOverlap="1" wp14:anchorId="226EEF3F" wp14:editId="29BDEF51">
                <wp:simplePos x="0" y="0"/>
                <wp:positionH relativeFrom="margin">
                  <wp:posOffset>3935984</wp:posOffset>
                </wp:positionH>
                <wp:positionV relativeFrom="margin">
                  <wp:posOffset>-612546</wp:posOffset>
                </wp:positionV>
                <wp:extent cx="2433320" cy="1126490"/>
                <wp:effectExtent l="0" t="0" r="5080" b="0"/>
                <wp:wrapSquare wrapText="bothSides"/>
                <wp:docPr id="120703096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030961" name="Picture 120703096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33320" cy="1126490"/>
                        </a:xfrm>
                        <a:prstGeom prst="rect">
                          <a:avLst/>
                        </a:prstGeom>
                      </pic:spPr>
                    </pic:pic>
                  </a:graphicData>
                </a:graphic>
                <wp14:sizeRelH relativeFrom="margin">
                  <wp14:pctWidth>0</wp14:pctWidth>
                </wp14:sizeRelH>
                <wp14:sizeRelV relativeFrom="margin">
                  <wp14:pctHeight>0</wp14:pctHeight>
                </wp14:sizeRelV>
              </wp:anchor>
            </w:drawing>
          </w:r>
          <w:r w:rsidR="00E71175" w:rsidRPr="007926A3">
            <w:rPr>
              <w:noProof/>
            </w:rPr>
            <mc:AlternateContent>
              <mc:Choice Requires="wpg">
                <w:drawing>
                  <wp:anchor distT="0" distB="0" distL="114300" distR="114300" simplePos="0" relativeHeight="251658240" behindDoc="1" locked="0" layoutInCell="1" allowOverlap="1" wp14:anchorId="6384911B" wp14:editId="6CE02004">
                    <wp:simplePos x="0" y="0"/>
                    <wp:positionH relativeFrom="page">
                      <wp:posOffset>-5812971</wp:posOffset>
                    </wp:positionH>
                    <wp:positionV relativeFrom="page">
                      <wp:posOffset>-5979</wp:posOffset>
                    </wp:positionV>
                    <wp:extent cx="13364845" cy="11466195"/>
                    <wp:effectExtent l="0" t="0" r="8255" b="20955"/>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64845" cy="11466195"/>
                              <a:chOff x="-9142" y="-1218"/>
                              <a:chExt cx="21047" cy="18057"/>
                            </a:xfrm>
                          </wpg:grpSpPr>
                          <pic:pic xmlns:pic="http://schemas.openxmlformats.org/drawingml/2006/picture">
                            <pic:nvPicPr>
                              <pic:cNvPr id="24"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 y="-1218"/>
                                <a:ext cx="11906" cy="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 name="Line 15"/>
                            <wps:cNvCnPr>
                              <a:cxnSpLocks noChangeShapeType="1"/>
                            </wps:cNvCnPr>
                            <wps:spPr bwMode="auto">
                              <a:xfrm>
                                <a:off x="10313" y="7227"/>
                                <a:ext cx="0" cy="0"/>
                              </a:xfrm>
                              <a:prstGeom prst="line">
                                <a:avLst/>
                              </a:prstGeom>
                              <a:noFill/>
                              <a:ln w="12700">
                                <a:solidFill>
                                  <a:srgbClr val="FFFFFF"/>
                                </a:solidFill>
                                <a:prstDash val="dot"/>
                                <a:round/>
                                <a:headEnd/>
                                <a:tailEnd/>
                              </a:ln>
                              <a:extLst>
                                <a:ext uri="{909E8E84-426E-40DD-AFC4-6F175D3DCCD1}">
                                  <a14:hiddenFill xmlns:a14="http://schemas.microsoft.com/office/drawing/2010/main">
                                    <a:noFill/>
                                  </a14:hiddenFill>
                                </a:ext>
                              </a:extLst>
                            </wps:spPr>
                            <wps:bodyPr/>
                          </wps:wsp>
                          <wps:wsp>
                            <wps:cNvPr id="26" name="AutoShape 16"/>
                            <wps:cNvSpPr>
                              <a:spLocks/>
                            </wps:cNvSpPr>
                            <wps:spPr bwMode="auto">
                              <a:xfrm>
                                <a:off x="-9142" y="16837"/>
                                <a:ext cx="9142" cy="2"/>
                              </a:xfrm>
                              <a:custGeom>
                                <a:avLst/>
                                <a:gdLst>
                                  <a:gd name="T0" fmla="+- 0 10353 -9141"/>
                                  <a:gd name="T1" fmla="*/ T0 w 9142"/>
                                  <a:gd name="T2" fmla="+- 0 10353 -9141"/>
                                  <a:gd name="T3" fmla="*/ T2 w 9142"/>
                                  <a:gd name="T4" fmla="+- 0 1212 -9141"/>
                                  <a:gd name="T5" fmla="*/ T4 w 9142"/>
                                  <a:gd name="T6" fmla="+- 0 1212 -9141"/>
                                  <a:gd name="T7" fmla="*/ T6 w 9142"/>
                                </a:gdLst>
                                <a:ahLst/>
                                <a:cxnLst>
                                  <a:cxn ang="0">
                                    <a:pos x="T1" y="0"/>
                                  </a:cxn>
                                  <a:cxn ang="0">
                                    <a:pos x="T3" y="0"/>
                                  </a:cxn>
                                  <a:cxn ang="0">
                                    <a:pos x="T5" y="0"/>
                                  </a:cxn>
                                  <a:cxn ang="0">
                                    <a:pos x="T7" y="0"/>
                                  </a:cxn>
                                </a:cxnLst>
                                <a:rect l="0" t="0" r="r" b="b"/>
                                <a:pathLst>
                                  <a:path w="9142">
                                    <a:moveTo>
                                      <a:pt x="19494" y="-9611"/>
                                    </a:moveTo>
                                    <a:lnTo>
                                      <a:pt x="19494" y="-9611"/>
                                    </a:lnTo>
                                    <a:moveTo>
                                      <a:pt x="10353" y="-9611"/>
                                    </a:moveTo>
                                    <a:lnTo>
                                      <a:pt x="10353" y="-9611"/>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C1782BD">
                  <v:group id="Group 23" style="position:absolute;margin-left:-457.7pt;margin-top:-.45pt;width:1052.35pt;height:902.85pt;z-index:-251648000;mso-position-horizontal-relative:page;mso-position-vertical-relative:page" coordsize="21047,18057" coordorigin="-9142,-1218" o:spid="_x0000_s1026" w14:anchorId="4E08D1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WIKGMAAAgAElEQVQ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4" style="position:absolute;left:-1;top:-1218;width:11906;height:16865;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">
                      <v:imagedata o:title="" r:id="rId13"/>
                    </v:shape>
                    <v:line id="Line 15" style="position:absolute;visibility:visible;mso-wrap-style:square" o:spid="_x0000_s1028" strokecolor="white" strokeweight="1pt" o:connectortype="straight" from="10313,7227" to="10313,7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">
                      <v:stroke dashstyle="dot"/>
                    </v:line>
                    <v:shape id="AutoShape 16" style="position:absolute;left:-9142;top:16837;width:9142;height:2;visibility:visible;mso-wrap-style:square;v-text-anchor:top" coordsize="9142,2" o:spid="_x0000_s1029" filled="f" strokecolor="white" strokeweight="1pt" path="m19494,-9611r,m10353,-9611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">
                      <v:path arrowok="t" o:connecttype="custom" o:connectlocs="19494,0;19494,0;10353,0;10353,0" o:connectangles="0,0,0,0"/>
                    </v:shape>
                    <w10:wrap anchorx="page" anchory="page"/>
                  </v:group>
                </w:pict>
              </mc:Fallback>
            </mc:AlternateContent>
          </w:r>
        </w:p>
        <w:p w14:paraId="456D18D5" w14:textId="77777777" w:rsidR="00A92ED8" w:rsidRPr="007926A3" w:rsidRDefault="00A92ED8" w:rsidP="006C6579"/>
        <w:p w14:paraId="055E756E" w14:textId="58CD4072" w:rsidR="00A92ED8" w:rsidRPr="007926A3" w:rsidRDefault="00B262BE" w:rsidP="00B262BE">
          <w:pPr>
            <w:tabs>
              <w:tab w:val="left" w:pos="3859"/>
            </w:tabs>
          </w:pPr>
          <w:r w:rsidRPr="007926A3">
            <w:tab/>
          </w:r>
        </w:p>
        <w:p w14:paraId="13CBAC78" w14:textId="77777777" w:rsidR="00A92ED8" w:rsidRPr="007926A3" w:rsidRDefault="00A92ED8" w:rsidP="006C6579"/>
        <w:p w14:paraId="07A43138" w14:textId="77777777" w:rsidR="00A92ED8" w:rsidRPr="007926A3" w:rsidRDefault="00A92ED8" w:rsidP="006C6579"/>
        <w:p w14:paraId="4100D89B" w14:textId="77777777" w:rsidR="00A92ED8" w:rsidRPr="007926A3" w:rsidRDefault="00A92ED8" w:rsidP="006C6579"/>
        <w:p w14:paraId="5882930A" w14:textId="77777777" w:rsidR="00783A40" w:rsidRPr="007926A3" w:rsidRDefault="00783A40" w:rsidP="006C6579"/>
        <w:p w14:paraId="244FD395" w14:textId="4EAB6443" w:rsidR="00783A40" w:rsidRPr="007926A3" w:rsidRDefault="005C642F" w:rsidP="00575945">
          <w:pPr>
            <w:pStyle w:val="BodyText"/>
            <w:spacing w:line="240" w:lineRule="auto"/>
            <w:ind w:left="-426" w:right="0"/>
            <w:rPr>
              <w:rFonts w:ascii="Aptos" w:hAnsi="Aptos"/>
              <w:color w:val="auto"/>
            </w:rPr>
          </w:pPr>
          <w:r w:rsidRPr="007926A3">
            <w:rPr>
              <w:rFonts w:ascii="Aptos" w:hAnsi="Aptos"/>
              <w:color w:val="auto"/>
            </w:rPr>
            <w:t>R</w:t>
          </w:r>
          <w:r w:rsidR="00EB0788" w:rsidRPr="007926A3">
            <w:rPr>
              <w:rFonts w:ascii="Aptos" w:hAnsi="Aptos"/>
              <w:color w:val="auto"/>
            </w:rPr>
            <w:t xml:space="preserve">oyal </w:t>
          </w:r>
          <w:r w:rsidRPr="007926A3">
            <w:rPr>
              <w:rFonts w:ascii="Aptos" w:hAnsi="Aptos"/>
              <w:color w:val="auto"/>
            </w:rPr>
            <w:t>S</w:t>
          </w:r>
          <w:r w:rsidR="00EB0788" w:rsidRPr="007926A3">
            <w:rPr>
              <w:rFonts w:ascii="Aptos" w:hAnsi="Aptos"/>
              <w:color w:val="auto"/>
            </w:rPr>
            <w:t xml:space="preserve">ociety of </w:t>
          </w:r>
          <w:r w:rsidRPr="007926A3">
            <w:rPr>
              <w:rFonts w:ascii="Aptos" w:hAnsi="Aptos"/>
              <w:color w:val="auto"/>
            </w:rPr>
            <w:t>W</w:t>
          </w:r>
          <w:r w:rsidR="00EB0788" w:rsidRPr="007926A3">
            <w:rPr>
              <w:rFonts w:ascii="Aptos" w:hAnsi="Aptos"/>
              <w:color w:val="auto"/>
            </w:rPr>
            <w:t xml:space="preserve">ildlife </w:t>
          </w:r>
          <w:r w:rsidRPr="007926A3">
            <w:rPr>
              <w:rFonts w:ascii="Aptos" w:hAnsi="Aptos"/>
              <w:color w:val="auto"/>
            </w:rPr>
            <w:t>T</w:t>
          </w:r>
          <w:r w:rsidR="00EB0788" w:rsidRPr="007926A3">
            <w:rPr>
              <w:rFonts w:ascii="Aptos" w:hAnsi="Aptos"/>
              <w:color w:val="auto"/>
            </w:rPr>
            <w:t xml:space="preserve">rusts </w:t>
          </w:r>
          <w:r w:rsidRPr="007926A3">
            <w:rPr>
              <w:rFonts w:ascii="Aptos" w:hAnsi="Aptos"/>
              <w:color w:val="auto"/>
            </w:rPr>
            <w:t>Archivist</w:t>
          </w:r>
          <w:r w:rsidR="00E242CC" w:rsidRPr="007926A3">
            <w:rPr>
              <w:rFonts w:ascii="Aptos" w:hAnsi="Aptos"/>
              <w:color w:val="auto"/>
            </w:rPr>
            <w:t xml:space="preserve"> Volunteer</w:t>
          </w:r>
        </w:p>
        <w:p w14:paraId="2574B2A7" w14:textId="77777777" w:rsidR="00E71175" w:rsidRPr="007926A3" w:rsidRDefault="00E71175" w:rsidP="00E71175">
          <w:pPr>
            <w:ind w:left="284"/>
            <w:rPr>
              <w:rFonts w:ascii="Aptos" w:hAnsi="Aptos"/>
              <w:sz w:val="40"/>
              <w:szCs w:val="40"/>
            </w:rPr>
          </w:pPr>
        </w:p>
        <w:p w14:paraId="0F6B5B1B" w14:textId="50555D28" w:rsidR="00E242CC" w:rsidRPr="007926A3" w:rsidRDefault="00E242CC" w:rsidP="00E242CC">
          <w:pPr>
            <w:pStyle w:val="References"/>
            <w:rPr>
              <w:rFonts w:ascii="Aptos" w:hAnsi="Aptos"/>
              <w:noProof/>
              <w:sz w:val="36"/>
              <w:szCs w:val="36"/>
            </w:rPr>
          </w:pPr>
          <w:r w:rsidRPr="007926A3">
            <w:rPr>
              <w:rFonts w:ascii="Aptos" w:hAnsi="Aptos"/>
              <w:noProof/>
              <w:sz w:val="36"/>
              <w:szCs w:val="36"/>
            </w:rPr>
            <w:t xml:space="preserve">Location: </w:t>
          </w:r>
          <w:r w:rsidR="00755B15" w:rsidRPr="007926A3">
            <w:rPr>
              <w:rFonts w:ascii="Aptos" w:hAnsi="Aptos"/>
              <w:noProof/>
              <w:sz w:val="36"/>
              <w:szCs w:val="36"/>
            </w:rPr>
            <w:t>Hybrid – Newark on Trent</w:t>
          </w:r>
          <w:r w:rsidR="00DD7E85" w:rsidRPr="007926A3">
            <w:rPr>
              <w:rFonts w:ascii="Aptos" w:hAnsi="Aptos"/>
              <w:noProof/>
              <w:sz w:val="36"/>
              <w:szCs w:val="36"/>
            </w:rPr>
            <w:t xml:space="preserve"> and </w:t>
          </w:r>
          <w:r w:rsidR="00297E50" w:rsidRPr="007926A3">
            <w:rPr>
              <w:rFonts w:ascii="Aptos" w:hAnsi="Aptos"/>
              <w:noProof/>
              <w:sz w:val="36"/>
              <w:szCs w:val="36"/>
            </w:rPr>
            <w:t>Online</w:t>
          </w:r>
        </w:p>
        <w:p w14:paraId="2492CC57" w14:textId="77777777" w:rsidR="00E242CC" w:rsidRPr="007926A3" w:rsidRDefault="00E242CC" w:rsidP="00E242CC">
          <w:pPr>
            <w:pStyle w:val="References"/>
            <w:rPr>
              <w:rFonts w:ascii="Aptos" w:hAnsi="Aptos"/>
              <w:noProof/>
              <w:sz w:val="36"/>
              <w:szCs w:val="36"/>
            </w:rPr>
          </w:pPr>
          <w:r w:rsidRPr="007926A3">
            <w:rPr>
              <w:rFonts w:ascii="Aptos" w:hAnsi="Aptos"/>
              <w:noProof/>
              <w:sz w:val="36"/>
              <w:szCs w:val="36"/>
            </w:rPr>
            <w:t>Time commitment: Minimum 1 day per week (flexible)</w:t>
          </w:r>
        </w:p>
        <w:p w14:paraId="2EB5DB8E" w14:textId="5AC828DA" w:rsidR="00E242CC" w:rsidRPr="007926A3" w:rsidRDefault="00E242CC" w:rsidP="00E242CC">
          <w:pPr>
            <w:pStyle w:val="References"/>
            <w:rPr>
              <w:rFonts w:ascii="Aptos" w:hAnsi="Aptos"/>
              <w:noProof/>
              <w:sz w:val="36"/>
              <w:szCs w:val="36"/>
            </w:rPr>
          </w:pPr>
          <w:r w:rsidRPr="007926A3">
            <w:rPr>
              <w:rFonts w:ascii="Aptos" w:hAnsi="Aptos"/>
              <w:noProof/>
              <w:sz w:val="36"/>
              <w:szCs w:val="36"/>
            </w:rPr>
            <w:t xml:space="preserve">Reports to: </w:t>
          </w:r>
          <w:r w:rsidR="002118A3" w:rsidRPr="007926A3">
            <w:rPr>
              <w:rFonts w:ascii="Aptos" w:hAnsi="Aptos"/>
              <w:noProof/>
              <w:sz w:val="36"/>
              <w:szCs w:val="36"/>
            </w:rPr>
            <w:t>Governance and Compliance Manager</w:t>
          </w:r>
        </w:p>
        <w:p w14:paraId="35A4A651" w14:textId="4B220CE6" w:rsidR="00783A40" w:rsidRPr="007926A3" w:rsidRDefault="00E242CC" w:rsidP="00E242CC">
          <w:pPr>
            <w:pStyle w:val="References"/>
            <w:rPr>
              <w:rFonts w:ascii="Aptos" w:hAnsi="Aptos"/>
              <w:noProof/>
              <w:sz w:val="36"/>
              <w:szCs w:val="36"/>
            </w:rPr>
          </w:pPr>
          <w:r w:rsidRPr="007926A3">
            <w:rPr>
              <w:rFonts w:ascii="Aptos" w:hAnsi="Aptos"/>
              <w:noProof/>
              <w:sz w:val="36"/>
              <w:szCs w:val="36"/>
            </w:rPr>
            <w:t xml:space="preserve">Duration: </w:t>
          </w:r>
          <w:r w:rsidR="00494B83" w:rsidRPr="007926A3">
            <w:rPr>
              <w:rFonts w:ascii="Aptos" w:hAnsi="Aptos"/>
              <w:noProof/>
              <w:sz w:val="36"/>
              <w:szCs w:val="36"/>
            </w:rPr>
            <w:t>Initial phase likely</w:t>
          </w:r>
          <w:r w:rsidRPr="007926A3">
            <w:rPr>
              <w:rFonts w:ascii="Aptos" w:hAnsi="Aptos"/>
              <w:noProof/>
              <w:sz w:val="36"/>
              <w:szCs w:val="36"/>
            </w:rPr>
            <w:t xml:space="preserve"> 3</w:t>
          </w:r>
          <w:r w:rsidR="00755B15" w:rsidRPr="007926A3">
            <w:rPr>
              <w:rFonts w:ascii="Aptos" w:hAnsi="Aptos"/>
              <w:noProof/>
              <w:sz w:val="36"/>
              <w:szCs w:val="36"/>
            </w:rPr>
            <w:t>-6</w:t>
          </w:r>
          <w:r w:rsidRPr="007926A3">
            <w:rPr>
              <w:rFonts w:ascii="Aptos" w:hAnsi="Aptos"/>
              <w:noProof/>
              <w:sz w:val="36"/>
              <w:szCs w:val="36"/>
            </w:rPr>
            <w:t xml:space="preserve"> months (longer-term volunteers welcome)</w:t>
          </w:r>
        </w:p>
        <w:p w14:paraId="4C76681A" w14:textId="77777777" w:rsidR="002B7CC3" w:rsidRPr="007926A3" w:rsidRDefault="002B7CC3" w:rsidP="00E242CC">
          <w:pPr>
            <w:pStyle w:val="References"/>
            <w:rPr>
              <w:rFonts w:ascii="Aptos" w:hAnsi="Aptos"/>
              <w:noProof/>
              <w:sz w:val="36"/>
              <w:szCs w:val="36"/>
            </w:rPr>
          </w:pPr>
        </w:p>
        <w:p w14:paraId="7B8B478E" w14:textId="5A438866" w:rsidR="002B7CC3" w:rsidRPr="007926A3" w:rsidRDefault="00C57D3F" w:rsidP="00E242CC">
          <w:pPr>
            <w:pStyle w:val="References"/>
            <w:rPr>
              <w:rFonts w:ascii="Aptos" w:hAnsi="Aptos"/>
              <w:i/>
              <w:iCs/>
              <w:sz w:val="36"/>
              <w:szCs w:val="36"/>
            </w:rPr>
          </w:pPr>
          <w:r w:rsidRPr="007926A3">
            <w:rPr>
              <w:rFonts w:ascii="Aptos" w:hAnsi="Aptos"/>
              <w:i/>
              <w:iCs/>
              <w:noProof/>
              <w:sz w:val="36"/>
              <w:szCs w:val="36"/>
            </w:rPr>
            <w:t>August</w:t>
          </w:r>
          <w:r w:rsidR="002B7CC3" w:rsidRPr="007926A3">
            <w:rPr>
              <w:rFonts w:ascii="Aptos" w:hAnsi="Aptos"/>
              <w:i/>
              <w:iCs/>
              <w:noProof/>
              <w:sz w:val="36"/>
              <w:szCs w:val="36"/>
            </w:rPr>
            <w:t xml:space="preserve"> 2026</w:t>
          </w:r>
        </w:p>
        <w:p w14:paraId="58D645EB" w14:textId="77777777" w:rsidR="00783A40" w:rsidRPr="007926A3" w:rsidRDefault="00783A40" w:rsidP="006C6579">
          <w:pPr>
            <w:pStyle w:val="References"/>
          </w:pPr>
        </w:p>
        <w:p w14:paraId="2F452FEC" w14:textId="77777777" w:rsidR="00783A40" w:rsidRPr="007926A3" w:rsidRDefault="00783A40" w:rsidP="006C6579">
          <w:pPr>
            <w:pStyle w:val="References"/>
          </w:pPr>
        </w:p>
        <w:p w14:paraId="0C4C4BA0" w14:textId="77777777" w:rsidR="00783A40" w:rsidRPr="007926A3" w:rsidRDefault="00783A40" w:rsidP="006C6579">
          <w:pPr>
            <w:pStyle w:val="References"/>
          </w:pPr>
        </w:p>
        <w:p w14:paraId="65FDF943" w14:textId="77777777" w:rsidR="00783A40" w:rsidRPr="007926A3" w:rsidRDefault="00783A40" w:rsidP="006C6579">
          <w:pPr>
            <w:pStyle w:val="References"/>
          </w:pPr>
        </w:p>
        <w:p w14:paraId="5B506BC2" w14:textId="77777777" w:rsidR="00783A40" w:rsidRPr="007926A3" w:rsidRDefault="00783A40" w:rsidP="006C6579">
          <w:pPr>
            <w:pStyle w:val="References"/>
          </w:pPr>
        </w:p>
        <w:p w14:paraId="3742EB50" w14:textId="77777777" w:rsidR="00783A40" w:rsidRPr="007926A3" w:rsidRDefault="00783A40" w:rsidP="006C6579">
          <w:pPr>
            <w:pStyle w:val="BodyText"/>
            <w:rPr>
              <w:color w:val="auto"/>
            </w:rPr>
          </w:pPr>
        </w:p>
        <w:p w14:paraId="3F429BC9" w14:textId="7B0F4B9E" w:rsidR="00783A40" w:rsidRPr="007926A3" w:rsidRDefault="00197E12" w:rsidP="00197E12">
          <w:pPr>
            <w:pStyle w:val="NoSpacing"/>
            <w:tabs>
              <w:tab w:val="left" w:pos="1117"/>
            </w:tabs>
            <w:spacing w:before="1540" w:after="240"/>
            <w:rPr>
              <w:lang w:val="en-GB"/>
            </w:rPr>
          </w:pPr>
          <w:r w:rsidRPr="007926A3">
            <w:rPr>
              <w:lang w:val="en-GB"/>
            </w:rPr>
            <w:lastRenderedPageBreak/>
            <w:tab/>
          </w:r>
        </w:p>
      </w:sdtContent>
    </w:sdt>
    <w:p w14:paraId="10632019" w14:textId="18A02220" w:rsidR="009609A7" w:rsidRPr="007926A3" w:rsidRDefault="5981F1CE" w:rsidP="410360FA">
      <w:pPr>
        <w:pStyle w:val="BodyText"/>
        <w:spacing w:line="240" w:lineRule="auto"/>
        <w:ind w:left="-426" w:right="0"/>
        <w:rPr>
          <w:rFonts w:ascii="Aptos" w:hAnsi="Aptos"/>
          <w:color w:val="auto"/>
        </w:rPr>
      </w:pPr>
      <w:r w:rsidRPr="007926A3">
        <w:rPr>
          <w:rFonts w:ascii="Aptos" w:hAnsi="Aptos"/>
          <w:color w:val="auto"/>
        </w:rPr>
        <w:t>Royal Society of Wildlife Trusts Archivist Volunteer</w:t>
      </w:r>
    </w:p>
    <w:p w14:paraId="2850D843" w14:textId="17D706E9" w:rsidR="009609A7" w:rsidRPr="007926A3" w:rsidRDefault="009609A7" w:rsidP="410360FA">
      <w:pPr>
        <w:ind w:left="284"/>
        <w:rPr>
          <w:rFonts w:ascii="Aptos" w:hAnsi="Aptos"/>
          <w:sz w:val="40"/>
          <w:szCs w:val="40"/>
        </w:rPr>
      </w:pPr>
    </w:p>
    <w:p w14:paraId="34CF5C58" w14:textId="0F409071" w:rsidR="009609A7" w:rsidRPr="007926A3" w:rsidRDefault="5981F1CE" w:rsidP="410360FA">
      <w:pPr>
        <w:pStyle w:val="References"/>
        <w:rPr>
          <w:rFonts w:ascii="Aptos" w:hAnsi="Aptos"/>
          <w:noProof/>
          <w:sz w:val="36"/>
          <w:szCs w:val="36"/>
        </w:rPr>
      </w:pPr>
      <w:r w:rsidRPr="007926A3">
        <w:rPr>
          <w:rFonts w:ascii="Aptos" w:hAnsi="Aptos"/>
          <w:noProof/>
          <w:sz w:val="36"/>
          <w:szCs w:val="36"/>
        </w:rPr>
        <w:t>Location: Hybrid – Newark on Trent/Online</w:t>
      </w:r>
    </w:p>
    <w:p w14:paraId="61D3905F" w14:textId="2397EDB7" w:rsidR="009609A7" w:rsidRPr="007926A3" w:rsidRDefault="5981F1CE" w:rsidP="410360FA">
      <w:pPr>
        <w:pStyle w:val="References"/>
        <w:rPr>
          <w:rFonts w:ascii="Aptos" w:hAnsi="Aptos"/>
          <w:noProof/>
          <w:sz w:val="36"/>
          <w:szCs w:val="36"/>
        </w:rPr>
      </w:pPr>
      <w:r w:rsidRPr="007926A3">
        <w:rPr>
          <w:rFonts w:ascii="Aptos" w:hAnsi="Aptos"/>
          <w:noProof/>
          <w:sz w:val="36"/>
          <w:szCs w:val="36"/>
        </w:rPr>
        <w:t>Time commitment: Minimum 1 day per week (flexible)</w:t>
      </w:r>
    </w:p>
    <w:p w14:paraId="12C5B541" w14:textId="4BFD7D7C" w:rsidR="009609A7" w:rsidRPr="007926A3" w:rsidRDefault="5981F1CE" w:rsidP="410360FA">
      <w:pPr>
        <w:pStyle w:val="References"/>
        <w:rPr>
          <w:rFonts w:ascii="Aptos" w:hAnsi="Aptos"/>
          <w:noProof/>
          <w:sz w:val="36"/>
          <w:szCs w:val="36"/>
        </w:rPr>
      </w:pPr>
      <w:r w:rsidRPr="007926A3">
        <w:rPr>
          <w:rFonts w:ascii="Aptos" w:hAnsi="Aptos"/>
          <w:noProof/>
          <w:sz w:val="36"/>
          <w:szCs w:val="36"/>
        </w:rPr>
        <w:t>Reports to: Governance and Compliance Manager</w:t>
      </w:r>
    </w:p>
    <w:p w14:paraId="54B01D85" w14:textId="450DFF66" w:rsidR="009609A7" w:rsidRPr="007926A3" w:rsidRDefault="5981F1CE" w:rsidP="410360FA">
      <w:pPr>
        <w:pStyle w:val="References"/>
        <w:rPr>
          <w:rFonts w:ascii="Aptos" w:hAnsi="Aptos"/>
          <w:noProof/>
          <w:sz w:val="36"/>
          <w:szCs w:val="36"/>
        </w:rPr>
      </w:pPr>
      <w:r w:rsidRPr="007926A3">
        <w:rPr>
          <w:rFonts w:ascii="Aptos" w:hAnsi="Aptos"/>
          <w:noProof/>
          <w:sz w:val="36"/>
          <w:szCs w:val="36"/>
        </w:rPr>
        <w:t>Duration: Initial phase likely 3-6 months (longer-term volunteers welcome)</w:t>
      </w:r>
    </w:p>
    <w:p w14:paraId="551532D3" w14:textId="331E6837" w:rsidR="009609A7" w:rsidRPr="007926A3" w:rsidRDefault="009609A7" w:rsidP="410360FA">
      <w:pPr>
        <w:pStyle w:val="References"/>
        <w:rPr>
          <w:rFonts w:ascii="Aptos" w:hAnsi="Aptos"/>
          <w:noProof/>
          <w:sz w:val="36"/>
          <w:szCs w:val="36"/>
        </w:rPr>
      </w:pPr>
    </w:p>
    <w:p w14:paraId="27E9BA49" w14:textId="60BC4EAF" w:rsidR="009609A7" w:rsidRPr="007926A3" w:rsidRDefault="5981F1CE" w:rsidP="410360FA">
      <w:pPr>
        <w:pStyle w:val="References"/>
        <w:rPr>
          <w:rFonts w:ascii="Aptos" w:hAnsi="Aptos"/>
          <w:i/>
          <w:iCs/>
          <w:sz w:val="36"/>
          <w:szCs w:val="36"/>
        </w:rPr>
      </w:pPr>
      <w:r w:rsidRPr="007926A3">
        <w:rPr>
          <w:rFonts w:ascii="Aptos" w:hAnsi="Aptos"/>
          <w:i/>
          <w:iCs/>
          <w:noProof/>
          <w:sz w:val="36"/>
          <w:szCs w:val="36"/>
        </w:rPr>
        <w:t>August 2026</w:t>
      </w:r>
    </w:p>
    <w:p w14:paraId="2ECED1C7" w14:textId="54F181D7" w:rsidR="009609A7" w:rsidRPr="002B7CC3" w:rsidRDefault="009609A7" w:rsidP="410360FA">
      <w:pPr>
        <w:pStyle w:val="References"/>
      </w:pPr>
    </w:p>
    <w:p w14:paraId="0C425AE3" w14:textId="16A9036C" w:rsidR="009609A7" w:rsidRPr="00CB1960" w:rsidRDefault="009609A7" w:rsidP="00CB1960">
      <w:pPr>
        <w:pStyle w:val="Heading1"/>
        <w:rPr>
          <w:rFonts w:ascii="Aptos" w:eastAsiaTheme="minorHAnsi" w:hAnsi="Aptos" w:cstheme="minorHAnsi"/>
          <w:color w:val="auto"/>
          <w:sz w:val="22"/>
          <w:szCs w:val="22"/>
        </w:rPr>
      </w:pPr>
    </w:p>
    <w:p w14:paraId="795F42C3" w14:textId="5E45391D" w:rsidR="009609A7" w:rsidRPr="002B7CC3" w:rsidRDefault="00294905" w:rsidP="006C6579">
      <w:pPr>
        <w:pStyle w:val="Heading1"/>
        <w:rPr>
          <w:rFonts w:ascii="Aptos" w:hAnsi="Aptos"/>
        </w:rPr>
      </w:pPr>
      <w:r w:rsidRPr="410360FA">
        <w:rPr>
          <w:rFonts w:ascii="Aptos" w:hAnsi="Aptos"/>
        </w:rPr>
        <w:t>Introduction to the post</w:t>
      </w:r>
    </w:p>
    <w:p w14:paraId="3E29077D" w14:textId="1A52CBD2" w:rsidR="00232294" w:rsidRDefault="00232294" w:rsidP="00232294">
      <w:pPr>
        <w:rPr>
          <w:rFonts w:ascii="Aptos" w:hAnsi="Aptos"/>
        </w:rPr>
      </w:pPr>
      <w:r w:rsidRPr="002B7CC3">
        <w:rPr>
          <w:rFonts w:ascii="Aptos" w:hAnsi="Aptos"/>
        </w:rPr>
        <w:t xml:space="preserve">We’re looking for a motivated volunteer to support our </w:t>
      </w:r>
      <w:r w:rsidR="000B78DB" w:rsidRPr="002B7CC3">
        <w:rPr>
          <w:rFonts w:ascii="Aptos" w:hAnsi="Aptos"/>
        </w:rPr>
        <w:t>Executive Office</w:t>
      </w:r>
      <w:r w:rsidRPr="002B7CC3">
        <w:rPr>
          <w:rFonts w:ascii="Aptos" w:hAnsi="Aptos"/>
        </w:rPr>
        <w:t xml:space="preserve"> </w:t>
      </w:r>
      <w:r w:rsidR="0037664A">
        <w:rPr>
          <w:rFonts w:ascii="Aptos" w:hAnsi="Aptos"/>
        </w:rPr>
        <w:t>T</w:t>
      </w:r>
      <w:r w:rsidRPr="002B7CC3">
        <w:rPr>
          <w:rFonts w:ascii="Aptos" w:hAnsi="Aptos"/>
        </w:rPr>
        <w:t xml:space="preserve">eam </w:t>
      </w:r>
      <w:r w:rsidR="00CF3501" w:rsidRPr="002B7CC3">
        <w:rPr>
          <w:rFonts w:ascii="Aptos" w:hAnsi="Aptos"/>
        </w:rPr>
        <w:t>in preserving</w:t>
      </w:r>
      <w:r w:rsidR="00135AFD" w:rsidRPr="002B7CC3">
        <w:rPr>
          <w:rFonts w:ascii="Aptos" w:hAnsi="Aptos"/>
        </w:rPr>
        <w:t>, organising and improving access to its historical and organisational records, helping to protect the legacy of The Royal Society of Wildlife Trusts and The Wildlife Trusts federation enable learning across the movement</w:t>
      </w:r>
      <w:r w:rsidRPr="002B7CC3">
        <w:rPr>
          <w:rFonts w:ascii="Aptos" w:hAnsi="Aptos"/>
        </w:rPr>
        <w:t>.</w:t>
      </w:r>
    </w:p>
    <w:p w14:paraId="4A31B8F7" w14:textId="7C8D458D" w:rsidR="009301E1" w:rsidRPr="002B7CC3" w:rsidRDefault="009301E1" w:rsidP="00232294">
      <w:pPr>
        <w:rPr>
          <w:rFonts w:ascii="Aptos" w:hAnsi="Aptos"/>
        </w:rPr>
      </w:pPr>
      <w:r>
        <w:rPr>
          <w:rFonts w:ascii="Aptos" w:hAnsi="Aptos"/>
        </w:rPr>
        <w:t xml:space="preserve">This is </w:t>
      </w:r>
      <w:r w:rsidR="001442B1">
        <w:rPr>
          <w:rFonts w:ascii="Aptos" w:hAnsi="Aptos"/>
        </w:rPr>
        <w:t xml:space="preserve">an unpaid volunteer </w:t>
      </w:r>
      <w:proofErr w:type="gramStart"/>
      <w:r w:rsidR="001442B1">
        <w:rPr>
          <w:rFonts w:ascii="Aptos" w:hAnsi="Aptos"/>
        </w:rPr>
        <w:t>role</w:t>
      </w:r>
      <w:proofErr w:type="gramEnd"/>
      <w:r w:rsidR="00EB42C9">
        <w:rPr>
          <w:rFonts w:ascii="Aptos" w:hAnsi="Aptos"/>
        </w:rPr>
        <w:t xml:space="preserve"> but </w:t>
      </w:r>
      <w:r w:rsidR="008766D3">
        <w:rPr>
          <w:rFonts w:ascii="Aptos" w:hAnsi="Aptos"/>
        </w:rPr>
        <w:t>appropriate travel expenses will be reimbursed</w:t>
      </w:r>
      <w:r w:rsidR="002D2837">
        <w:rPr>
          <w:rFonts w:ascii="Aptos" w:hAnsi="Aptos"/>
        </w:rPr>
        <w:t>.</w:t>
      </w:r>
    </w:p>
    <w:p w14:paraId="4F41F4DA" w14:textId="77777777" w:rsidR="009609A7" w:rsidRPr="002B7CC3" w:rsidRDefault="00294905" w:rsidP="006C6579">
      <w:pPr>
        <w:pStyle w:val="Heading1"/>
        <w:rPr>
          <w:rFonts w:ascii="Aptos" w:hAnsi="Aptos"/>
        </w:rPr>
      </w:pPr>
      <w:r w:rsidRPr="002B7CC3">
        <w:rPr>
          <w:rFonts w:ascii="Aptos" w:hAnsi="Aptos"/>
        </w:rPr>
        <w:lastRenderedPageBreak/>
        <w:t>Who are we</w:t>
      </w:r>
    </w:p>
    <w:p w14:paraId="63D99745" w14:textId="77777777" w:rsidR="00B953BD" w:rsidRPr="001A5381" w:rsidRDefault="00B953BD" w:rsidP="00B953BD">
      <w:pPr>
        <w:pStyle w:val="Heading1"/>
        <w:rPr>
          <w:rFonts w:ascii="Aptos" w:eastAsiaTheme="minorHAnsi" w:hAnsi="Aptos" w:cstheme="minorHAnsi"/>
          <w:b/>
          <w:bCs/>
          <w:color w:val="auto"/>
          <w:sz w:val="24"/>
          <w:szCs w:val="24"/>
        </w:rPr>
      </w:pPr>
      <w:r w:rsidRPr="001A5381">
        <w:rPr>
          <w:rFonts w:ascii="Aptos" w:eastAsiaTheme="minorHAnsi" w:hAnsi="Aptos" w:cstheme="minorHAnsi"/>
          <w:b/>
          <w:bCs/>
          <w:color w:val="auto"/>
          <w:sz w:val="24"/>
          <w:szCs w:val="24"/>
        </w:rPr>
        <w:t>46 Wildlife Trusts. One central charity.</w:t>
      </w:r>
    </w:p>
    <w:p w14:paraId="2DEF223B" w14:textId="5ECBF45F" w:rsidR="001A5381" w:rsidRDefault="00B953BD" w:rsidP="00B953BD">
      <w:pPr>
        <w:pStyle w:val="Heading1"/>
        <w:rPr>
          <w:rFonts w:ascii="Aptos" w:eastAsiaTheme="minorHAnsi" w:hAnsi="Aptos" w:cstheme="minorHAnsi"/>
          <w:color w:val="auto"/>
          <w:sz w:val="22"/>
          <w:szCs w:val="22"/>
        </w:rPr>
      </w:pPr>
      <w:r w:rsidRPr="00B953BD">
        <w:rPr>
          <w:rFonts w:ascii="Aptos" w:eastAsiaTheme="minorHAnsi" w:hAnsi="Aptos" w:cstheme="minorHAnsi"/>
          <w:color w:val="auto"/>
          <w:sz w:val="22"/>
          <w:szCs w:val="22"/>
        </w:rPr>
        <w:t>The Wildlife Trusts is a federation made up of 46 Wildlife Trusts and a central. We work together across the UK, Alderney and the Isle of Man to:</w:t>
      </w:r>
    </w:p>
    <w:p w14:paraId="7AB8162F" w14:textId="6334C500" w:rsidR="001A5381" w:rsidRDefault="00B953BD" w:rsidP="0052734E">
      <w:pPr>
        <w:pStyle w:val="Heading1"/>
        <w:numPr>
          <w:ilvl w:val="0"/>
          <w:numId w:val="11"/>
        </w:numPr>
        <w:spacing w:before="0"/>
        <w:ind w:left="431" w:hanging="357"/>
        <w:rPr>
          <w:rFonts w:ascii="Aptos" w:eastAsiaTheme="minorHAnsi" w:hAnsi="Aptos" w:cstheme="minorHAnsi"/>
          <w:color w:val="auto"/>
          <w:sz w:val="22"/>
          <w:szCs w:val="22"/>
        </w:rPr>
      </w:pPr>
      <w:r w:rsidRPr="00B953BD">
        <w:rPr>
          <w:rFonts w:ascii="Aptos" w:eastAsiaTheme="minorHAnsi" w:hAnsi="Aptos" w:cstheme="minorHAnsi"/>
          <w:color w:val="auto"/>
          <w:sz w:val="22"/>
          <w:szCs w:val="22"/>
        </w:rPr>
        <w:t>Bring wildlife back</w:t>
      </w:r>
      <w:r w:rsidR="002F46EB">
        <w:rPr>
          <w:rFonts w:ascii="Aptos" w:eastAsiaTheme="minorHAnsi" w:hAnsi="Aptos" w:cstheme="minorHAnsi"/>
          <w:color w:val="auto"/>
          <w:sz w:val="22"/>
          <w:szCs w:val="22"/>
        </w:rPr>
        <w:t>.</w:t>
      </w:r>
    </w:p>
    <w:p w14:paraId="324C5201" w14:textId="7A7685BC" w:rsidR="001A5381" w:rsidRDefault="00B953BD">
      <w:pPr>
        <w:pStyle w:val="Heading1"/>
        <w:numPr>
          <w:ilvl w:val="0"/>
          <w:numId w:val="11"/>
        </w:numPr>
        <w:spacing w:before="0"/>
        <w:rPr>
          <w:rFonts w:ascii="Aptos" w:eastAsiaTheme="minorHAnsi" w:hAnsi="Aptos" w:cstheme="minorHAnsi"/>
          <w:color w:val="auto"/>
          <w:sz w:val="22"/>
          <w:szCs w:val="22"/>
        </w:rPr>
      </w:pPr>
      <w:r w:rsidRPr="001A5381">
        <w:rPr>
          <w:rFonts w:ascii="Aptos" w:eastAsiaTheme="minorHAnsi" w:hAnsi="Aptos" w:cstheme="minorHAnsi"/>
          <w:color w:val="auto"/>
          <w:sz w:val="22"/>
          <w:szCs w:val="22"/>
        </w:rPr>
        <w:t>Help everyone to take meaningful action for nature</w:t>
      </w:r>
      <w:r w:rsidR="002F46EB">
        <w:rPr>
          <w:rFonts w:ascii="Aptos" w:eastAsiaTheme="minorHAnsi" w:hAnsi="Aptos" w:cstheme="minorHAnsi"/>
          <w:color w:val="auto"/>
          <w:sz w:val="22"/>
          <w:szCs w:val="22"/>
        </w:rPr>
        <w:t>.</w:t>
      </w:r>
    </w:p>
    <w:p w14:paraId="5788BCE8" w14:textId="2FF57D5A" w:rsidR="00B82288" w:rsidRPr="001A5381" w:rsidRDefault="00B953BD">
      <w:pPr>
        <w:pStyle w:val="Heading1"/>
        <w:numPr>
          <w:ilvl w:val="0"/>
          <w:numId w:val="11"/>
        </w:numPr>
        <w:spacing w:before="0"/>
        <w:rPr>
          <w:rFonts w:ascii="Aptos" w:eastAsiaTheme="minorHAnsi" w:hAnsi="Aptos" w:cstheme="minorHAnsi"/>
          <w:color w:val="auto"/>
          <w:sz w:val="22"/>
          <w:szCs w:val="22"/>
        </w:rPr>
      </w:pPr>
      <w:r w:rsidRPr="001A5381">
        <w:rPr>
          <w:rFonts w:ascii="Aptos" w:eastAsiaTheme="minorHAnsi" w:hAnsi="Aptos" w:cstheme="minorHAnsi"/>
          <w:color w:val="auto"/>
          <w:sz w:val="22"/>
          <w:szCs w:val="22"/>
        </w:rPr>
        <w:t>Create an inclusive society where nature matters</w:t>
      </w:r>
      <w:r w:rsidR="002F46EB">
        <w:rPr>
          <w:rFonts w:ascii="Aptos" w:eastAsiaTheme="minorHAnsi" w:hAnsi="Aptos" w:cstheme="minorHAnsi"/>
          <w:color w:val="auto"/>
          <w:sz w:val="22"/>
          <w:szCs w:val="22"/>
        </w:rPr>
        <w:t>.</w:t>
      </w:r>
    </w:p>
    <w:p w14:paraId="7D63FFA8" w14:textId="77777777" w:rsidR="00B82288" w:rsidRDefault="00B82288" w:rsidP="00097B36">
      <w:pPr>
        <w:pStyle w:val="Heading1"/>
        <w:spacing w:before="0"/>
        <w:rPr>
          <w:rFonts w:ascii="Aptos" w:eastAsiaTheme="minorHAnsi" w:hAnsi="Aptos" w:cstheme="minorHAnsi"/>
          <w:color w:val="auto"/>
          <w:sz w:val="22"/>
          <w:szCs w:val="22"/>
        </w:rPr>
      </w:pPr>
    </w:p>
    <w:p w14:paraId="7866C636" w14:textId="03BBF1A1" w:rsidR="008126BA" w:rsidRPr="002B7CC3" w:rsidRDefault="0052353C" w:rsidP="00097B36">
      <w:pPr>
        <w:pStyle w:val="Heading1"/>
        <w:spacing w:before="0"/>
        <w:rPr>
          <w:rFonts w:ascii="Aptos" w:eastAsiaTheme="minorHAnsi" w:hAnsi="Aptos" w:cstheme="minorHAnsi"/>
          <w:color w:val="auto"/>
          <w:sz w:val="22"/>
          <w:szCs w:val="22"/>
        </w:rPr>
      </w:pPr>
      <w:r>
        <w:rPr>
          <w:rFonts w:ascii="Aptos" w:eastAsiaTheme="minorHAnsi" w:hAnsi="Aptos" w:cstheme="minorHAnsi"/>
          <w:color w:val="auto"/>
          <w:sz w:val="22"/>
          <w:szCs w:val="22"/>
        </w:rPr>
        <w:t>The Royal Society of Wildlife Trusts (</w:t>
      </w:r>
      <w:r w:rsidR="00786894">
        <w:rPr>
          <w:rFonts w:ascii="Aptos" w:eastAsiaTheme="minorHAnsi" w:hAnsi="Aptos" w:cstheme="minorHAnsi"/>
          <w:color w:val="auto"/>
          <w:sz w:val="22"/>
          <w:szCs w:val="22"/>
        </w:rPr>
        <w:t>RSWT</w:t>
      </w:r>
      <w:r>
        <w:rPr>
          <w:rFonts w:ascii="Aptos" w:eastAsiaTheme="minorHAnsi" w:hAnsi="Aptos" w:cstheme="minorHAnsi"/>
          <w:color w:val="auto"/>
          <w:sz w:val="22"/>
          <w:szCs w:val="22"/>
        </w:rPr>
        <w:t>)</w:t>
      </w:r>
      <w:r w:rsidR="00786894">
        <w:rPr>
          <w:rFonts w:ascii="Aptos" w:eastAsiaTheme="minorHAnsi" w:hAnsi="Aptos" w:cstheme="minorHAnsi"/>
          <w:color w:val="auto"/>
          <w:sz w:val="22"/>
          <w:szCs w:val="22"/>
        </w:rPr>
        <w:t xml:space="preserve"> </w:t>
      </w:r>
      <w:r w:rsidR="008126BA" w:rsidRPr="002B7CC3">
        <w:rPr>
          <w:rFonts w:ascii="Aptos" w:eastAsiaTheme="minorHAnsi" w:hAnsi="Aptos" w:cstheme="minorHAnsi"/>
          <w:color w:val="auto"/>
          <w:sz w:val="22"/>
          <w:szCs w:val="22"/>
        </w:rPr>
        <w:t xml:space="preserve">is the central charity for The </w:t>
      </w:r>
      <w:r w:rsidR="00A47443" w:rsidRPr="002B7CC3">
        <w:rPr>
          <w:rFonts w:ascii="Aptos" w:eastAsiaTheme="minorHAnsi" w:hAnsi="Aptos" w:cstheme="minorHAnsi"/>
          <w:color w:val="auto"/>
          <w:sz w:val="22"/>
          <w:szCs w:val="22"/>
        </w:rPr>
        <w:t xml:space="preserve">Wildlife </w:t>
      </w:r>
      <w:r>
        <w:rPr>
          <w:rFonts w:ascii="Aptos" w:eastAsiaTheme="minorHAnsi" w:hAnsi="Aptos" w:cstheme="minorHAnsi"/>
          <w:color w:val="auto"/>
          <w:sz w:val="22"/>
          <w:szCs w:val="22"/>
        </w:rPr>
        <w:t xml:space="preserve">Trusts which </w:t>
      </w:r>
      <w:r w:rsidR="00135C4F">
        <w:rPr>
          <w:rFonts w:ascii="Aptos" w:eastAsiaTheme="minorHAnsi" w:hAnsi="Aptos" w:cstheme="minorHAnsi"/>
          <w:color w:val="auto"/>
          <w:sz w:val="22"/>
          <w:szCs w:val="22"/>
        </w:rPr>
        <w:t>collectively</w:t>
      </w:r>
      <w:r w:rsidR="004664C3" w:rsidRPr="002B7CC3">
        <w:rPr>
          <w:rFonts w:ascii="Aptos" w:eastAsiaTheme="minorHAnsi" w:hAnsi="Aptos" w:cstheme="minorHAnsi"/>
          <w:color w:val="auto"/>
          <w:sz w:val="22"/>
          <w:szCs w:val="22"/>
        </w:rPr>
        <w:t xml:space="preserve"> represents </w:t>
      </w:r>
      <w:r w:rsidR="00A47443" w:rsidRPr="002B7CC3">
        <w:rPr>
          <w:rFonts w:ascii="Aptos" w:eastAsiaTheme="minorHAnsi" w:hAnsi="Aptos" w:cstheme="minorHAnsi"/>
          <w:color w:val="auto"/>
          <w:sz w:val="22"/>
          <w:szCs w:val="22"/>
        </w:rPr>
        <w:t>a grassroots movement of over 9</w:t>
      </w:r>
      <w:r w:rsidR="007F459B">
        <w:rPr>
          <w:rFonts w:ascii="Aptos" w:eastAsiaTheme="minorHAnsi" w:hAnsi="Aptos" w:cstheme="minorHAnsi"/>
          <w:color w:val="auto"/>
          <w:sz w:val="22"/>
          <w:szCs w:val="22"/>
        </w:rPr>
        <w:t>44</w:t>
      </w:r>
      <w:r w:rsidR="00A47443" w:rsidRPr="002B7CC3">
        <w:rPr>
          <w:rFonts w:ascii="Aptos" w:eastAsiaTheme="minorHAnsi" w:hAnsi="Aptos" w:cstheme="minorHAnsi"/>
          <w:color w:val="auto"/>
          <w:sz w:val="22"/>
          <w:szCs w:val="22"/>
        </w:rPr>
        <w:t>,000 members, 3</w:t>
      </w:r>
      <w:r w:rsidR="007F459B">
        <w:rPr>
          <w:rFonts w:ascii="Aptos" w:eastAsiaTheme="minorHAnsi" w:hAnsi="Aptos" w:cstheme="minorHAnsi"/>
          <w:color w:val="auto"/>
          <w:sz w:val="22"/>
          <w:szCs w:val="22"/>
        </w:rPr>
        <w:t>3</w:t>
      </w:r>
      <w:r w:rsidR="00A47443" w:rsidRPr="002B7CC3">
        <w:rPr>
          <w:rFonts w:ascii="Aptos" w:eastAsiaTheme="minorHAnsi" w:hAnsi="Aptos" w:cstheme="minorHAnsi"/>
          <w:color w:val="auto"/>
          <w:sz w:val="22"/>
          <w:szCs w:val="22"/>
        </w:rPr>
        <w:t xml:space="preserve">,000 volunteers and </w:t>
      </w:r>
      <w:r w:rsidR="007F459B">
        <w:rPr>
          <w:rFonts w:ascii="Aptos" w:eastAsiaTheme="minorHAnsi" w:hAnsi="Aptos" w:cstheme="minorHAnsi"/>
          <w:color w:val="auto"/>
          <w:sz w:val="22"/>
          <w:szCs w:val="22"/>
        </w:rPr>
        <w:t>4,100</w:t>
      </w:r>
      <w:r w:rsidR="00A47443" w:rsidRPr="002B7CC3">
        <w:rPr>
          <w:rFonts w:ascii="Aptos" w:eastAsiaTheme="minorHAnsi" w:hAnsi="Aptos" w:cstheme="minorHAnsi"/>
          <w:color w:val="auto"/>
          <w:sz w:val="22"/>
          <w:szCs w:val="22"/>
        </w:rPr>
        <w:t xml:space="preserve"> staff across the UK</w:t>
      </w:r>
      <w:r w:rsidR="00EB0788">
        <w:rPr>
          <w:rFonts w:ascii="Aptos" w:eastAsiaTheme="minorHAnsi" w:hAnsi="Aptos" w:cstheme="minorHAnsi"/>
          <w:color w:val="auto"/>
          <w:sz w:val="22"/>
          <w:szCs w:val="22"/>
        </w:rPr>
        <w:t>, and manages over 2,600 nature reserves for nature and for people.</w:t>
      </w:r>
      <w:r w:rsidR="00811EC2">
        <w:rPr>
          <w:rFonts w:ascii="Aptos" w:eastAsiaTheme="minorHAnsi" w:hAnsi="Aptos" w:cstheme="minorHAnsi"/>
          <w:color w:val="auto"/>
          <w:sz w:val="22"/>
          <w:szCs w:val="22"/>
        </w:rPr>
        <w:t xml:space="preserve"> You can find out more information about us on our website </w:t>
      </w:r>
      <w:hyperlink r:id="rId14" w:history="1">
        <w:r w:rsidR="00BC74FE" w:rsidRPr="00BC74FE">
          <w:rPr>
            <w:rStyle w:val="Hyperlink"/>
            <w:rFonts w:ascii="Aptos" w:eastAsiaTheme="minorHAnsi" w:hAnsi="Aptos" w:cstheme="minorHAnsi"/>
            <w:sz w:val="22"/>
            <w:szCs w:val="22"/>
          </w:rPr>
          <w:t>About us | The Wildlife Trusts</w:t>
        </w:r>
      </w:hyperlink>
      <w:r w:rsidR="0034434A">
        <w:rPr>
          <w:rFonts w:ascii="Aptos" w:eastAsiaTheme="minorHAnsi" w:hAnsi="Aptos" w:cstheme="minorHAnsi"/>
          <w:color w:val="auto"/>
          <w:sz w:val="22"/>
          <w:szCs w:val="22"/>
        </w:rPr>
        <w:t>.</w:t>
      </w:r>
    </w:p>
    <w:p w14:paraId="1ACC9716" w14:textId="6E063753" w:rsidR="00B93452" w:rsidRPr="002B7CC3" w:rsidRDefault="004664C3" w:rsidP="00C60D5B">
      <w:pPr>
        <w:pStyle w:val="Heading1"/>
        <w:rPr>
          <w:rFonts w:ascii="Aptos" w:hAnsi="Aptos"/>
        </w:rPr>
      </w:pPr>
      <w:r w:rsidRPr="002B7CC3">
        <w:rPr>
          <w:rFonts w:ascii="Aptos" w:eastAsiaTheme="minorHAnsi" w:hAnsi="Aptos" w:cstheme="minorHAnsi"/>
          <w:color w:val="auto"/>
          <w:sz w:val="22"/>
          <w:szCs w:val="22"/>
        </w:rPr>
        <w:t xml:space="preserve">RSWT </w:t>
      </w:r>
      <w:r w:rsidR="0092795A" w:rsidRPr="002B7CC3">
        <w:rPr>
          <w:rFonts w:ascii="Aptos" w:eastAsiaTheme="minorHAnsi" w:hAnsi="Aptos" w:cstheme="minorHAnsi"/>
          <w:color w:val="auto"/>
          <w:sz w:val="22"/>
          <w:szCs w:val="22"/>
        </w:rPr>
        <w:t xml:space="preserve">has a long history, </w:t>
      </w:r>
      <w:r w:rsidR="007E2B69">
        <w:rPr>
          <w:rFonts w:ascii="Aptos" w:eastAsiaTheme="minorHAnsi" w:hAnsi="Aptos" w:cstheme="minorHAnsi"/>
          <w:color w:val="auto"/>
          <w:sz w:val="22"/>
          <w:szCs w:val="22"/>
        </w:rPr>
        <w:t>with it</w:t>
      </w:r>
      <w:r w:rsidR="0065672B" w:rsidRPr="002B7CC3">
        <w:rPr>
          <w:rFonts w:ascii="Aptos" w:eastAsiaTheme="minorHAnsi" w:hAnsi="Aptos" w:cstheme="minorHAnsi"/>
          <w:color w:val="auto"/>
          <w:sz w:val="22"/>
          <w:szCs w:val="22"/>
        </w:rPr>
        <w:t xml:space="preserve"> </w:t>
      </w:r>
      <w:r w:rsidR="00FF6C1C">
        <w:rPr>
          <w:rFonts w:ascii="Aptos" w:eastAsiaTheme="minorHAnsi" w:hAnsi="Aptos" w:cstheme="minorHAnsi"/>
          <w:color w:val="auto"/>
          <w:sz w:val="22"/>
          <w:szCs w:val="22"/>
        </w:rPr>
        <w:t>being</w:t>
      </w:r>
      <w:r w:rsidR="00BB4800" w:rsidRPr="002B7CC3">
        <w:rPr>
          <w:rFonts w:ascii="Aptos" w:eastAsiaTheme="minorHAnsi" w:hAnsi="Aptos" w:cstheme="minorHAnsi"/>
          <w:color w:val="auto"/>
          <w:sz w:val="22"/>
          <w:szCs w:val="22"/>
        </w:rPr>
        <w:t xml:space="preserve"> founded as the Society for the Protection of Nature Reserves in May 19</w:t>
      </w:r>
      <w:r w:rsidR="000435FA" w:rsidRPr="002B7CC3">
        <w:rPr>
          <w:rFonts w:ascii="Aptos" w:eastAsiaTheme="minorHAnsi" w:hAnsi="Aptos" w:cstheme="minorHAnsi"/>
          <w:color w:val="auto"/>
          <w:sz w:val="22"/>
          <w:szCs w:val="22"/>
        </w:rPr>
        <w:t xml:space="preserve">12 and began </w:t>
      </w:r>
      <w:r w:rsidRPr="002B7CC3">
        <w:rPr>
          <w:rFonts w:ascii="Aptos" w:eastAsiaTheme="minorHAnsi" w:hAnsi="Aptos" w:cstheme="minorHAnsi"/>
          <w:color w:val="auto"/>
          <w:sz w:val="22"/>
          <w:szCs w:val="22"/>
        </w:rPr>
        <w:t>operat</w:t>
      </w:r>
      <w:r w:rsidR="0092795A" w:rsidRPr="002B7CC3">
        <w:rPr>
          <w:rFonts w:ascii="Aptos" w:eastAsiaTheme="minorHAnsi" w:hAnsi="Aptos" w:cstheme="minorHAnsi"/>
          <w:color w:val="auto"/>
          <w:sz w:val="22"/>
          <w:szCs w:val="22"/>
        </w:rPr>
        <w:t>ing</w:t>
      </w:r>
      <w:r w:rsidRPr="002B7CC3">
        <w:rPr>
          <w:rFonts w:ascii="Aptos" w:eastAsiaTheme="minorHAnsi" w:hAnsi="Aptos" w:cstheme="minorHAnsi"/>
          <w:color w:val="auto"/>
          <w:sz w:val="22"/>
          <w:szCs w:val="22"/>
        </w:rPr>
        <w:t xml:space="preserve"> under a Royal Charter granted in 191</w:t>
      </w:r>
      <w:r w:rsidR="00002A6E" w:rsidRPr="002B7CC3">
        <w:rPr>
          <w:rFonts w:ascii="Aptos" w:eastAsiaTheme="minorHAnsi" w:hAnsi="Aptos" w:cstheme="minorHAnsi"/>
          <w:color w:val="auto"/>
          <w:sz w:val="22"/>
          <w:szCs w:val="22"/>
        </w:rPr>
        <w:t>6</w:t>
      </w:r>
      <w:r w:rsidR="00A47443" w:rsidRPr="002B7CC3">
        <w:rPr>
          <w:rFonts w:ascii="Aptos" w:eastAsiaTheme="minorHAnsi" w:hAnsi="Aptos" w:cstheme="minorHAnsi"/>
          <w:color w:val="auto"/>
          <w:sz w:val="22"/>
          <w:szCs w:val="22"/>
        </w:rPr>
        <w:t>.</w:t>
      </w:r>
      <w:r w:rsidR="0092795A" w:rsidRPr="002B7CC3">
        <w:rPr>
          <w:rFonts w:ascii="Aptos" w:eastAsiaTheme="minorHAnsi" w:hAnsi="Aptos" w:cstheme="minorHAnsi"/>
          <w:color w:val="auto"/>
          <w:sz w:val="22"/>
          <w:szCs w:val="22"/>
        </w:rPr>
        <w:t xml:space="preserve"> </w:t>
      </w:r>
      <w:r w:rsidR="00C60D5B" w:rsidRPr="002B7CC3">
        <w:rPr>
          <w:rFonts w:ascii="Aptos" w:eastAsiaTheme="minorHAnsi" w:hAnsi="Aptos" w:cstheme="minorHAnsi"/>
          <w:color w:val="auto"/>
          <w:sz w:val="22"/>
          <w:szCs w:val="22"/>
        </w:rPr>
        <w:t>Over th</w:t>
      </w:r>
      <w:r w:rsidR="0034434A">
        <w:rPr>
          <w:rFonts w:ascii="Aptos" w:eastAsiaTheme="minorHAnsi" w:hAnsi="Aptos" w:cstheme="minorHAnsi"/>
          <w:color w:val="auto"/>
          <w:sz w:val="22"/>
          <w:szCs w:val="22"/>
        </w:rPr>
        <w:t xml:space="preserve">e </w:t>
      </w:r>
      <w:r w:rsidR="007B59C3">
        <w:rPr>
          <w:rFonts w:ascii="Aptos" w:eastAsiaTheme="minorHAnsi" w:hAnsi="Aptos" w:cstheme="minorHAnsi"/>
          <w:color w:val="auto"/>
          <w:sz w:val="22"/>
          <w:szCs w:val="22"/>
        </w:rPr>
        <w:t xml:space="preserve">last </w:t>
      </w:r>
      <w:r w:rsidR="0034434A">
        <w:rPr>
          <w:rFonts w:ascii="Aptos" w:eastAsiaTheme="minorHAnsi" w:hAnsi="Aptos" w:cstheme="minorHAnsi"/>
          <w:color w:val="auto"/>
          <w:sz w:val="22"/>
          <w:szCs w:val="22"/>
        </w:rPr>
        <w:t>1</w:t>
      </w:r>
      <w:r w:rsidR="007B59C3">
        <w:rPr>
          <w:rFonts w:ascii="Aptos" w:eastAsiaTheme="minorHAnsi" w:hAnsi="Aptos" w:cstheme="minorHAnsi"/>
          <w:color w:val="auto"/>
          <w:sz w:val="22"/>
          <w:szCs w:val="22"/>
        </w:rPr>
        <w:t xml:space="preserve">14 years </w:t>
      </w:r>
      <w:r w:rsidR="00C60D5B" w:rsidRPr="002B7CC3">
        <w:rPr>
          <w:rFonts w:ascii="Aptos" w:eastAsiaTheme="minorHAnsi" w:hAnsi="Aptos" w:cstheme="minorHAnsi"/>
          <w:color w:val="auto"/>
          <w:sz w:val="22"/>
          <w:szCs w:val="22"/>
        </w:rPr>
        <w:t xml:space="preserve">a significant archive of material has been produced, much of which was reviewed in 2012 </w:t>
      </w:r>
      <w:r w:rsidR="00240345" w:rsidRPr="002B7CC3">
        <w:rPr>
          <w:rFonts w:ascii="Aptos" w:eastAsiaTheme="minorHAnsi" w:hAnsi="Aptos" w:cstheme="minorHAnsi"/>
          <w:color w:val="auto"/>
          <w:sz w:val="22"/>
          <w:szCs w:val="22"/>
        </w:rPr>
        <w:t xml:space="preserve">for preparation of </w:t>
      </w:r>
      <w:r w:rsidR="00687559" w:rsidRPr="002B7CC3">
        <w:rPr>
          <w:rFonts w:ascii="Aptos" w:eastAsiaTheme="minorHAnsi" w:hAnsi="Aptos" w:cstheme="minorHAnsi"/>
          <w:color w:val="auto"/>
          <w:sz w:val="22"/>
          <w:szCs w:val="22"/>
        </w:rPr>
        <w:t>the document “Wildlife in Trust – A hundred years of Nature Conservation”</w:t>
      </w:r>
      <w:r w:rsidR="009D7C0A">
        <w:rPr>
          <w:rStyle w:val="FootnoteReference"/>
          <w:rFonts w:ascii="Aptos" w:eastAsiaTheme="minorHAnsi" w:hAnsi="Aptos" w:cstheme="minorHAnsi"/>
          <w:color w:val="auto"/>
          <w:sz w:val="22"/>
          <w:szCs w:val="22"/>
        </w:rPr>
        <w:footnoteReference w:id="1"/>
      </w:r>
      <w:r w:rsidR="00C465CB" w:rsidRPr="002B7CC3">
        <w:rPr>
          <w:rFonts w:ascii="Aptos" w:eastAsiaTheme="minorHAnsi" w:hAnsi="Aptos" w:cstheme="minorHAnsi"/>
          <w:color w:val="auto"/>
          <w:sz w:val="22"/>
          <w:szCs w:val="22"/>
        </w:rPr>
        <w:t>.</w:t>
      </w:r>
      <w:r w:rsidR="00752FE3">
        <w:rPr>
          <w:rFonts w:ascii="Aptos" w:eastAsiaTheme="minorHAnsi" w:hAnsi="Aptos" w:cstheme="minorHAnsi"/>
          <w:color w:val="auto"/>
          <w:sz w:val="22"/>
          <w:szCs w:val="22"/>
        </w:rPr>
        <w:t xml:space="preserve"> However, the continuing growth and development of The Wildlife Trusts </w:t>
      </w:r>
      <w:proofErr w:type="gramStart"/>
      <w:r w:rsidR="00752FE3">
        <w:rPr>
          <w:rFonts w:ascii="Aptos" w:eastAsiaTheme="minorHAnsi" w:hAnsi="Aptos" w:cstheme="minorHAnsi"/>
          <w:color w:val="auto"/>
          <w:sz w:val="22"/>
          <w:szCs w:val="22"/>
        </w:rPr>
        <w:t>means</w:t>
      </w:r>
      <w:proofErr w:type="gramEnd"/>
      <w:r w:rsidR="00752FE3">
        <w:rPr>
          <w:rFonts w:ascii="Aptos" w:eastAsiaTheme="minorHAnsi" w:hAnsi="Aptos" w:cstheme="minorHAnsi"/>
          <w:color w:val="auto"/>
          <w:sz w:val="22"/>
          <w:szCs w:val="22"/>
        </w:rPr>
        <w:t xml:space="preserve"> that </w:t>
      </w:r>
      <w:r w:rsidR="00DF46A3">
        <w:rPr>
          <w:rFonts w:ascii="Aptos" w:eastAsiaTheme="minorHAnsi" w:hAnsi="Aptos" w:cstheme="minorHAnsi"/>
          <w:color w:val="auto"/>
          <w:sz w:val="22"/>
          <w:szCs w:val="22"/>
        </w:rPr>
        <w:t xml:space="preserve">material </w:t>
      </w:r>
      <w:r w:rsidR="0019050B">
        <w:rPr>
          <w:rFonts w:ascii="Aptos" w:eastAsiaTheme="minorHAnsi" w:hAnsi="Aptos" w:cstheme="minorHAnsi"/>
          <w:color w:val="auto"/>
          <w:sz w:val="22"/>
          <w:szCs w:val="22"/>
        </w:rPr>
        <w:t xml:space="preserve">is constantly being added to what is </w:t>
      </w:r>
      <w:r w:rsidR="00DF46A3">
        <w:rPr>
          <w:rFonts w:ascii="Aptos" w:eastAsiaTheme="minorHAnsi" w:hAnsi="Aptos" w:cstheme="minorHAnsi"/>
          <w:color w:val="auto"/>
          <w:sz w:val="22"/>
          <w:szCs w:val="22"/>
        </w:rPr>
        <w:t xml:space="preserve">a valuable archive </w:t>
      </w:r>
      <w:r w:rsidR="0019050B">
        <w:rPr>
          <w:rFonts w:ascii="Aptos" w:eastAsiaTheme="minorHAnsi" w:hAnsi="Aptos" w:cstheme="minorHAnsi"/>
          <w:color w:val="auto"/>
          <w:sz w:val="22"/>
          <w:szCs w:val="22"/>
        </w:rPr>
        <w:t>for</w:t>
      </w:r>
      <w:r w:rsidR="00DF46A3">
        <w:rPr>
          <w:rFonts w:ascii="Aptos" w:eastAsiaTheme="minorHAnsi" w:hAnsi="Aptos" w:cstheme="minorHAnsi"/>
          <w:color w:val="auto"/>
          <w:sz w:val="22"/>
          <w:szCs w:val="22"/>
        </w:rPr>
        <w:t xml:space="preserve"> the federation.</w:t>
      </w:r>
    </w:p>
    <w:p w14:paraId="6F1208AB" w14:textId="77777777" w:rsidR="00B81890" w:rsidRPr="002B7CC3" w:rsidRDefault="00B81890" w:rsidP="00B81890">
      <w:pPr>
        <w:pStyle w:val="Heading1"/>
        <w:rPr>
          <w:rFonts w:ascii="Aptos" w:hAnsi="Aptos"/>
        </w:rPr>
      </w:pPr>
      <w:r w:rsidRPr="002B7CC3">
        <w:rPr>
          <w:rFonts w:ascii="Aptos" w:hAnsi="Aptos"/>
        </w:rPr>
        <w:t>What You’ll Be Doing</w:t>
      </w:r>
    </w:p>
    <w:p w14:paraId="0772E2E2" w14:textId="48BBC236" w:rsidR="002C7C18" w:rsidRPr="003B18D6" w:rsidRDefault="002C7C18" w:rsidP="002C7C18">
      <w:pPr>
        <w:pStyle w:val="ListParagraph"/>
        <w:numPr>
          <w:ilvl w:val="0"/>
          <w:numId w:val="7"/>
        </w:numPr>
        <w:spacing w:after="0" w:line="300" w:lineRule="atLeast"/>
        <w:rPr>
          <w:rFonts w:ascii="Aptos" w:eastAsia="Times New Roman" w:hAnsi="Aptos" w:cs="Segoe UI"/>
          <w:lang w:eastAsia="en-GB"/>
        </w:rPr>
      </w:pPr>
      <w:r w:rsidRPr="003B18D6">
        <w:rPr>
          <w:rFonts w:ascii="Aptos" w:eastAsia="Times New Roman" w:hAnsi="Aptos" w:cs="Segoe UI"/>
          <w:lang w:eastAsia="en-GB"/>
        </w:rPr>
        <w:t xml:space="preserve">Sort, catalogue and organise physical and digital archive materials (e.g. documents, reports, images). </w:t>
      </w:r>
    </w:p>
    <w:p w14:paraId="5D76A223" w14:textId="2A785910" w:rsidR="002C7C18" w:rsidRPr="003B18D6" w:rsidRDefault="002C7C18" w:rsidP="002C7C18">
      <w:pPr>
        <w:pStyle w:val="ListParagraph"/>
        <w:numPr>
          <w:ilvl w:val="0"/>
          <w:numId w:val="7"/>
        </w:numPr>
        <w:spacing w:after="0" w:line="300" w:lineRule="atLeast"/>
        <w:rPr>
          <w:rFonts w:ascii="Aptos" w:eastAsia="Times New Roman" w:hAnsi="Aptos" w:cs="Segoe UI"/>
          <w:lang w:eastAsia="en-GB"/>
        </w:rPr>
      </w:pPr>
      <w:r w:rsidRPr="003B18D6">
        <w:rPr>
          <w:rFonts w:ascii="Aptos" w:eastAsia="Times New Roman" w:hAnsi="Aptos" w:cs="Segoe UI"/>
          <w:lang w:eastAsia="en-GB"/>
        </w:rPr>
        <w:t xml:space="preserve">Support the </w:t>
      </w:r>
      <w:r w:rsidR="001561F1" w:rsidRPr="003B18D6">
        <w:rPr>
          <w:rFonts w:ascii="Aptos" w:eastAsia="Times New Roman" w:hAnsi="Aptos" w:cs="Segoe UI"/>
          <w:lang w:eastAsia="en-GB"/>
        </w:rPr>
        <w:t xml:space="preserve">Executive Office in the </w:t>
      </w:r>
      <w:r w:rsidRPr="003B18D6">
        <w:rPr>
          <w:rFonts w:ascii="Aptos" w:eastAsia="Times New Roman" w:hAnsi="Aptos" w:cs="Segoe UI"/>
          <w:lang w:eastAsia="en-GB"/>
        </w:rPr>
        <w:t xml:space="preserve">development and maintenance of a clear and accessible archive system. </w:t>
      </w:r>
    </w:p>
    <w:p w14:paraId="2B36EEBC" w14:textId="1AA9E549" w:rsidR="002C7C18" w:rsidRPr="003B18D6" w:rsidRDefault="002C7C18" w:rsidP="002C7C18">
      <w:pPr>
        <w:pStyle w:val="ListParagraph"/>
        <w:numPr>
          <w:ilvl w:val="0"/>
          <w:numId w:val="7"/>
        </w:numPr>
        <w:spacing w:after="0" w:line="300" w:lineRule="atLeast"/>
        <w:rPr>
          <w:rFonts w:ascii="Aptos" w:eastAsia="Times New Roman" w:hAnsi="Aptos" w:cs="Segoe UI"/>
          <w:lang w:eastAsia="en-GB"/>
        </w:rPr>
      </w:pPr>
      <w:r w:rsidRPr="003B18D6">
        <w:rPr>
          <w:rFonts w:ascii="Aptos" w:eastAsia="Times New Roman" w:hAnsi="Aptos" w:cs="Segoe UI"/>
          <w:lang w:eastAsia="en-GB"/>
        </w:rPr>
        <w:t xml:space="preserve">Assist with digitisation of records and accurate file naming and metadata management. </w:t>
      </w:r>
    </w:p>
    <w:p w14:paraId="757169DA" w14:textId="70B8BBCB" w:rsidR="002C7C18" w:rsidRPr="003B18D6" w:rsidRDefault="002C7C18" w:rsidP="002C7C18">
      <w:pPr>
        <w:pStyle w:val="ListParagraph"/>
        <w:numPr>
          <w:ilvl w:val="0"/>
          <w:numId w:val="7"/>
        </w:numPr>
        <w:spacing w:after="0" w:line="300" w:lineRule="atLeast"/>
        <w:rPr>
          <w:rFonts w:ascii="Aptos" w:eastAsia="Times New Roman" w:hAnsi="Aptos" w:cs="Segoe UI"/>
          <w:lang w:eastAsia="en-GB"/>
        </w:rPr>
      </w:pPr>
      <w:r w:rsidRPr="003B18D6">
        <w:rPr>
          <w:rFonts w:ascii="Aptos" w:eastAsia="Times New Roman" w:hAnsi="Aptos" w:cs="Segoe UI"/>
          <w:lang w:eastAsia="en-GB"/>
        </w:rPr>
        <w:t xml:space="preserve">Help identify priority materials for preservation in line with organisational needs. </w:t>
      </w:r>
    </w:p>
    <w:p w14:paraId="1AF6BBF2" w14:textId="517BE29F" w:rsidR="002C7C18" w:rsidRPr="003B18D6" w:rsidRDefault="002C7C18" w:rsidP="002C7C18">
      <w:pPr>
        <w:pStyle w:val="ListParagraph"/>
        <w:numPr>
          <w:ilvl w:val="0"/>
          <w:numId w:val="7"/>
        </w:numPr>
        <w:spacing w:after="0" w:line="300" w:lineRule="atLeast"/>
        <w:rPr>
          <w:rFonts w:ascii="Aptos" w:eastAsia="Times New Roman" w:hAnsi="Aptos" w:cs="Segoe UI"/>
          <w:lang w:eastAsia="en-GB"/>
        </w:rPr>
      </w:pPr>
      <w:r w:rsidRPr="003B18D6">
        <w:rPr>
          <w:rFonts w:ascii="Aptos" w:eastAsia="Times New Roman" w:hAnsi="Aptos" w:cs="Segoe UI"/>
          <w:lang w:eastAsia="en-GB"/>
        </w:rPr>
        <w:t xml:space="preserve">Support staff with locating archived information for governance, communications or research purposes. </w:t>
      </w:r>
    </w:p>
    <w:p w14:paraId="093FEC27" w14:textId="0EDCB2B2" w:rsidR="00BB71DB" w:rsidRPr="003B18D6" w:rsidRDefault="002C7C18" w:rsidP="00BB71DB">
      <w:pPr>
        <w:pStyle w:val="ListParagraph"/>
        <w:numPr>
          <w:ilvl w:val="0"/>
          <w:numId w:val="7"/>
        </w:numPr>
        <w:spacing w:after="0" w:line="300" w:lineRule="atLeast"/>
        <w:rPr>
          <w:rFonts w:ascii="Aptos" w:eastAsia="Times New Roman" w:hAnsi="Aptos" w:cs="Segoe UI"/>
          <w:lang w:eastAsia="en-GB"/>
        </w:rPr>
      </w:pPr>
      <w:r w:rsidRPr="003B18D6">
        <w:rPr>
          <w:rFonts w:ascii="Aptos" w:eastAsia="Times New Roman" w:hAnsi="Aptos" w:cs="Segoe UI"/>
          <w:lang w:eastAsia="en-GB"/>
        </w:rPr>
        <w:t>Ensure appropriate handling of sensitive or confidential records.</w:t>
      </w:r>
    </w:p>
    <w:p w14:paraId="75B83A66" w14:textId="77777777" w:rsidR="00B81890" w:rsidRPr="002B7CC3" w:rsidRDefault="00B81890" w:rsidP="00B81890">
      <w:pPr>
        <w:pStyle w:val="Heading1"/>
        <w:rPr>
          <w:rFonts w:ascii="Aptos" w:hAnsi="Aptos"/>
        </w:rPr>
      </w:pPr>
      <w:r w:rsidRPr="002B7CC3">
        <w:rPr>
          <w:rFonts w:ascii="Aptos" w:hAnsi="Aptos"/>
        </w:rPr>
        <w:t>What We’re Looking For</w:t>
      </w:r>
    </w:p>
    <w:p w14:paraId="4906C359" w14:textId="573045A5" w:rsidR="006816A5" w:rsidRPr="003B18D6" w:rsidRDefault="006816A5" w:rsidP="006816A5">
      <w:pPr>
        <w:pStyle w:val="ListParagraph"/>
        <w:numPr>
          <w:ilvl w:val="0"/>
          <w:numId w:val="8"/>
        </w:numPr>
        <w:spacing w:after="0" w:line="300" w:lineRule="atLeast"/>
        <w:rPr>
          <w:rFonts w:ascii="Aptos" w:eastAsia="Times New Roman" w:hAnsi="Aptos" w:cs="Segoe UI"/>
          <w:lang w:eastAsia="en-GB"/>
        </w:rPr>
      </w:pPr>
      <w:r w:rsidRPr="003B18D6">
        <w:rPr>
          <w:rFonts w:ascii="Aptos" w:eastAsia="Times New Roman" w:hAnsi="Aptos" w:cs="Segoe UI"/>
          <w:lang w:eastAsia="en-GB"/>
        </w:rPr>
        <w:t xml:space="preserve">Strong attention to detail and organisational skills. </w:t>
      </w:r>
    </w:p>
    <w:p w14:paraId="23810021" w14:textId="7AB6880E" w:rsidR="006816A5" w:rsidRPr="003B18D6" w:rsidRDefault="006816A5" w:rsidP="006816A5">
      <w:pPr>
        <w:pStyle w:val="ListParagraph"/>
        <w:numPr>
          <w:ilvl w:val="0"/>
          <w:numId w:val="8"/>
        </w:numPr>
        <w:spacing w:after="0" w:line="300" w:lineRule="atLeast"/>
        <w:rPr>
          <w:rFonts w:ascii="Aptos" w:eastAsia="Times New Roman" w:hAnsi="Aptos" w:cs="Segoe UI"/>
          <w:lang w:eastAsia="en-GB"/>
        </w:rPr>
      </w:pPr>
      <w:r w:rsidRPr="003B18D6">
        <w:rPr>
          <w:rFonts w:ascii="Aptos" w:eastAsia="Times New Roman" w:hAnsi="Aptos" w:cs="Segoe UI"/>
          <w:lang w:eastAsia="en-GB"/>
        </w:rPr>
        <w:t xml:space="preserve">Interest in archives, records management, history or conservation. </w:t>
      </w:r>
    </w:p>
    <w:p w14:paraId="26EEC0D1" w14:textId="20233656" w:rsidR="006816A5" w:rsidRPr="003B18D6" w:rsidRDefault="006816A5" w:rsidP="006816A5">
      <w:pPr>
        <w:pStyle w:val="ListParagraph"/>
        <w:numPr>
          <w:ilvl w:val="0"/>
          <w:numId w:val="8"/>
        </w:numPr>
        <w:spacing w:after="0" w:line="300" w:lineRule="atLeast"/>
        <w:rPr>
          <w:rFonts w:ascii="Aptos" w:eastAsia="Times New Roman" w:hAnsi="Aptos" w:cs="Segoe UI"/>
          <w:lang w:eastAsia="en-GB"/>
        </w:rPr>
      </w:pPr>
      <w:r w:rsidRPr="003B18D6">
        <w:rPr>
          <w:rFonts w:ascii="Aptos" w:eastAsia="Times New Roman" w:hAnsi="Aptos" w:cs="Segoe UI"/>
          <w:lang w:eastAsia="en-GB"/>
        </w:rPr>
        <w:t xml:space="preserve">Basic digital skills (e.g. file management, databases or document systems). </w:t>
      </w:r>
    </w:p>
    <w:p w14:paraId="3067C8B3" w14:textId="724D3B60" w:rsidR="006816A5" w:rsidRPr="003B18D6" w:rsidRDefault="006816A5" w:rsidP="006816A5">
      <w:pPr>
        <w:pStyle w:val="ListParagraph"/>
        <w:numPr>
          <w:ilvl w:val="0"/>
          <w:numId w:val="8"/>
        </w:numPr>
        <w:spacing w:after="0" w:line="300" w:lineRule="atLeast"/>
        <w:rPr>
          <w:rFonts w:ascii="Aptos" w:eastAsia="Times New Roman" w:hAnsi="Aptos" w:cs="Segoe UI"/>
          <w:lang w:eastAsia="en-GB"/>
        </w:rPr>
      </w:pPr>
      <w:r w:rsidRPr="003B18D6">
        <w:rPr>
          <w:rFonts w:ascii="Aptos" w:eastAsia="Times New Roman" w:hAnsi="Aptos" w:cs="Segoe UI"/>
          <w:lang w:eastAsia="en-GB"/>
        </w:rPr>
        <w:t xml:space="preserve">Ability to work independently and manage time effectively. </w:t>
      </w:r>
    </w:p>
    <w:p w14:paraId="188B4C67" w14:textId="348C087E" w:rsidR="006816A5" w:rsidRPr="003B18D6" w:rsidRDefault="006816A5" w:rsidP="006816A5">
      <w:pPr>
        <w:pStyle w:val="ListParagraph"/>
        <w:numPr>
          <w:ilvl w:val="0"/>
          <w:numId w:val="8"/>
        </w:numPr>
        <w:spacing w:after="0" w:line="300" w:lineRule="atLeast"/>
        <w:rPr>
          <w:rFonts w:ascii="Aptos" w:eastAsia="Times New Roman" w:hAnsi="Aptos" w:cs="Segoe UI"/>
          <w:lang w:eastAsia="en-GB"/>
        </w:rPr>
      </w:pPr>
      <w:r w:rsidRPr="003B18D6">
        <w:rPr>
          <w:rFonts w:ascii="Aptos" w:eastAsia="Times New Roman" w:hAnsi="Aptos" w:cs="Segoe UI"/>
          <w:lang w:eastAsia="en-GB"/>
        </w:rPr>
        <w:t xml:space="preserve">Commitment to </w:t>
      </w:r>
      <w:r w:rsidR="00E86A90" w:rsidRPr="003B18D6">
        <w:rPr>
          <w:rFonts w:ascii="Aptos" w:eastAsia="Times New Roman" w:hAnsi="Aptos" w:cs="Segoe UI"/>
          <w:lang w:eastAsia="en-GB"/>
        </w:rPr>
        <w:t xml:space="preserve">the </w:t>
      </w:r>
      <w:r w:rsidR="00D26EE3" w:rsidRPr="003B18D6">
        <w:rPr>
          <w:rFonts w:ascii="Aptos" w:eastAsia="Times New Roman" w:hAnsi="Aptos" w:cs="Segoe UI"/>
          <w:lang w:eastAsia="en-GB"/>
        </w:rPr>
        <w:t xml:space="preserve">work of The </w:t>
      </w:r>
      <w:r w:rsidR="00E86A90" w:rsidRPr="003B18D6">
        <w:rPr>
          <w:rFonts w:ascii="Aptos" w:eastAsia="Times New Roman" w:hAnsi="Aptos" w:cs="Segoe UI"/>
          <w:lang w:eastAsia="en-GB"/>
        </w:rPr>
        <w:t>Wildl</w:t>
      </w:r>
      <w:r w:rsidR="00D26EE3" w:rsidRPr="003B18D6">
        <w:rPr>
          <w:rFonts w:ascii="Aptos" w:eastAsia="Times New Roman" w:hAnsi="Aptos" w:cs="Segoe UI"/>
          <w:lang w:eastAsia="en-GB"/>
        </w:rPr>
        <w:t>i</w:t>
      </w:r>
      <w:r w:rsidR="00E86A90" w:rsidRPr="003B18D6">
        <w:rPr>
          <w:rFonts w:ascii="Aptos" w:eastAsia="Times New Roman" w:hAnsi="Aptos" w:cs="Segoe UI"/>
          <w:lang w:eastAsia="en-GB"/>
        </w:rPr>
        <w:t xml:space="preserve">fe Trusts </w:t>
      </w:r>
      <w:r w:rsidR="00D26EE3" w:rsidRPr="003B18D6">
        <w:rPr>
          <w:rFonts w:ascii="Aptos" w:eastAsia="Times New Roman" w:hAnsi="Aptos" w:cs="Segoe UI"/>
          <w:lang w:eastAsia="en-GB"/>
        </w:rPr>
        <w:t xml:space="preserve">and to </w:t>
      </w:r>
      <w:r w:rsidRPr="003B18D6">
        <w:rPr>
          <w:rFonts w:ascii="Aptos" w:eastAsia="Times New Roman" w:hAnsi="Aptos" w:cs="Segoe UI"/>
          <w:lang w:eastAsia="en-GB"/>
        </w:rPr>
        <w:t>RSWT’s values of integrity, collaboration and inclusion.</w:t>
      </w:r>
    </w:p>
    <w:p w14:paraId="0D7778D6" w14:textId="03E02AB5" w:rsidR="00BB2FFA" w:rsidRPr="002B7CC3" w:rsidRDefault="00BB2FFA" w:rsidP="00BB2FFA">
      <w:pPr>
        <w:pStyle w:val="Heading1"/>
        <w:rPr>
          <w:rFonts w:ascii="Aptos" w:hAnsi="Aptos"/>
        </w:rPr>
      </w:pPr>
      <w:r w:rsidRPr="002B7CC3">
        <w:rPr>
          <w:rFonts w:ascii="Aptos" w:hAnsi="Aptos"/>
        </w:rPr>
        <w:t xml:space="preserve">Time </w:t>
      </w:r>
      <w:r w:rsidR="00031F38" w:rsidRPr="002B7CC3">
        <w:rPr>
          <w:rFonts w:ascii="Aptos" w:hAnsi="Aptos"/>
        </w:rPr>
        <w:t>Commitment and Location</w:t>
      </w:r>
    </w:p>
    <w:p w14:paraId="3B63538E" w14:textId="23F32A8A" w:rsidR="00BB2FFA" w:rsidRDefault="00BB2FFA" w:rsidP="00BB2FFA">
      <w:pPr>
        <w:pStyle w:val="ListParagraph"/>
        <w:numPr>
          <w:ilvl w:val="0"/>
          <w:numId w:val="9"/>
        </w:numPr>
        <w:rPr>
          <w:rFonts w:ascii="Aptos" w:hAnsi="Aptos"/>
        </w:rPr>
      </w:pPr>
      <w:r w:rsidRPr="002B7CC3">
        <w:rPr>
          <w:rFonts w:ascii="Aptos" w:hAnsi="Aptos"/>
        </w:rPr>
        <w:t>Flexible</w:t>
      </w:r>
      <w:r w:rsidR="00031F38" w:rsidRPr="002B7CC3">
        <w:rPr>
          <w:rFonts w:ascii="Aptos" w:hAnsi="Aptos"/>
        </w:rPr>
        <w:t xml:space="preserve"> </w:t>
      </w:r>
      <w:r w:rsidR="003776FB" w:rsidRPr="002B7CC3">
        <w:rPr>
          <w:rFonts w:ascii="Aptos" w:hAnsi="Aptos"/>
        </w:rPr>
        <w:t xml:space="preserve">time commitment but likely equivalent to </w:t>
      </w:r>
      <w:r w:rsidR="00031F38" w:rsidRPr="002B7CC3">
        <w:rPr>
          <w:rFonts w:ascii="Aptos" w:hAnsi="Aptos"/>
        </w:rPr>
        <w:t>1 day per week</w:t>
      </w:r>
      <w:r w:rsidR="003776FB" w:rsidRPr="002B7CC3">
        <w:rPr>
          <w:rFonts w:ascii="Aptos" w:hAnsi="Aptos"/>
        </w:rPr>
        <w:t>.</w:t>
      </w:r>
    </w:p>
    <w:p w14:paraId="020FC182" w14:textId="4E7EBA23" w:rsidR="00C43C33" w:rsidRPr="002B7CC3" w:rsidRDefault="00C43C33" w:rsidP="00BB2FFA">
      <w:pPr>
        <w:pStyle w:val="ListParagraph"/>
        <w:numPr>
          <w:ilvl w:val="0"/>
          <w:numId w:val="9"/>
        </w:numPr>
        <w:rPr>
          <w:rFonts w:ascii="Aptos" w:hAnsi="Aptos"/>
        </w:rPr>
      </w:pPr>
      <w:r>
        <w:rPr>
          <w:rFonts w:ascii="Aptos" w:hAnsi="Aptos"/>
        </w:rPr>
        <w:t xml:space="preserve">Initial </w:t>
      </w:r>
      <w:proofErr w:type="gramStart"/>
      <w:r>
        <w:rPr>
          <w:rFonts w:ascii="Aptos" w:hAnsi="Aptos"/>
        </w:rPr>
        <w:t>time period</w:t>
      </w:r>
      <w:proofErr w:type="gramEnd"/>
      <w:r>
        <w:rPr>
          <w:rFonts w:ascii="Aptos" w:hAnsi="Aptos"/>
        </w:rPr>
        <w:t xml:space="preserve"> is </w:t>
      </w:r>
      <w:r w:rsidR="0021636A">
        <w:rPr>
          <w:rFonts w:ascii="Aptos" w:hAnsi="Aptos"/>
        </w:rPr>
        <w:t xml:space="preserve">expected to be around 3-6 months </w:t>
      </w:r>
      <w:r w:rsidR="00340EB8">
        <w:rPr>
          <w:rFonts w:ascii="Aptos" w:hAnsi="Aptos"/>
        </w:rPr>
        <w:t>(</w:t>
      </w:r>
      <w:r w:rsidR="0021636A">
        <w:rPr>
          <w:rFonts w:ascii="Aptos" w:hAnsi="Aptos"/>
        </w:rPr>
        <w:t xml:space="preserve">but certainly welcoming volunteers who may be looking for a longer </w:t>
      </w:r>
      <w:r w:rsidR="00494B83">
        <w:rPr>
          <w:rFonts w:ascii="Aptos" w:hAnsi="Aptos"/>
        </w:rPr>
        <w:t>commitment).</w:t>
      </w:r>
    </w:p>
    <w:p w14:paraId="00E605DB" w14:textId="4B3E2BA1" w:rsidR="003776FB" w:rsidRPr="002B7CC3" w:rsidRDefault="004D38AA" w:rsidP="00BB2FFA">
      <w:pPr>
        <w:pStyle w:val="ListParagraph"/>
        <w:numPr>
          <w:ilvl w:val="0"/>
          <w:numId w:val="9"/>
        </w:numPr>
        <w:rPr>
          <w:rFonts w:ascii="Aptos" w:hAnsi="Aptos"/>
        </w:rPr>
      </w:pPr>
      <w:r w:rsidRPr="002B7CC3">
        <w:rPr>
          <w:rFonts w:ascii="Aptos" w:hAnsi="Aptos"/>
        </w:rPr>
        <w:lastRenderedPageBreak/>
        <w:t xml:space="preserve">The role will require regular access to the physical archive materials at RSWT </w:t>
      </w:r>
      <w:r w:rsidR="008F666C" w:rsidRPr="002B7CC3">
        <w:rPr>
          <w:rFonts w:ascii="Aptos" w:hAnsi="Aptos"/>
        </w:rPr>
        <w:t>main office in Newark on Trent as well as working online.</w:t>
      </w:r>
    </w:p>
    <w:p w14:paraId="479154E1" w14:textId="77777777" w:rsidR="00B81890" w:rsidRPr="002B7CC3" w:rsidRDefault="00B81890" w:rsidP="00B81890">
      <w:pPr>
        <w:pStyle w:val="Heading1"/>
        <w:rPr>
          <w:rFonts w:ascii="Aptos" w:hAnsi="Aptos"/>
        </w:rPr>
      </w:pPr>
      <w:r w:rsidRPr="002B7CC3">
        <w:rPr>
          <w:rFonts w:ascii="Aptos" w:hAnsi="Aptos"/>
        </w:rPr>
        <w:t>What You’ll Gain</w:t>
      </w:r>
    </w:p>
    <w:p w14:paraId="211495D2" w14:textId="2BAB04CA" w:rsidR="005423FE" w:rsidRPr="003B18D6" w:rsidRDefault="005423FE" w:rsidP="005423FE">
      <w:pPr>
        <w:pStyle w:val="ListParagraph"/>
        <w:numPr>
          <w:ilvl w:val="0"/>
          <w:numId w:val="9"/>
        </w:numPr>
        <w:spacing w:after="0" w:line="300" w:lineRule="atLeast"/>
        <w:rPr>
          <w:rFonts w:ascii="Aptos" w:eastAsia="Times New Roman" w:hAnsi="Aptos" w:cs="Segoe UI"/>
          <w:lang w:eastAsia="en-GB"/>
        </w:rPr>
      </w:pPr>
      <w:r w:rsidRPr="003B18D6">
        <w:rPr>
          <w:rFonts w:ascii="Aptos" w:eastAsia="Times New Roman" w:hAnsi="Aptos" w:cs="Segoe UI"/>
          <w:lang w:eastAsia="en-GB"/>
        </w:rPr>
        <w:t xml:space="preserve">Practical experience in archive and records management within a national charity. </w:t>
      </w:r>
    </w:p>
    <w:p w14:paraId="2DC46A70" w14:textId="7037226D" w:rsidR="005423FE" w:rsidRPr="003B18D6" w:rsidRDefault="005423FE" w:rsidP="005423FE">
      <w:pPr>
        <w:pStyle w:val="ListParagraph"/>
        <w:numPr>
          <w:ilvl w:val="0"/>
          <w:numId w:val="9"/>
        </w:numPr>
        <w:spacing w:after="0" w:line="300" w:lineRule="atLeast"/>
        <w:rPr>
          <w:rFonts w:ascii="Aptos" w:eastAsia="Times New Roman" w:hAnsi="Aptos" w:cs="Segoe UI"/>
          <w:lang w:eastAsia="en-GB"/>
        </w:rPr>
      </w:pPr>
      <w:r w:rsidRPr="003B18D6">
        <w:rPr>
          <w:rFonts w:ascii="Aptos" w:eastAsia="Times New Roman" w:hAnsi="Aptos" w:cs="Segoe UI"/>
          <w:lang w:eastAsia="en-GB"/>
        </w:rPr>
        <w:t xml:space="preserve">Insight into the work and history of The Wildlife Trusts movement. </w:t>
      </w:r>
    </w:p>
    <w:p w14:paraId="633419A9" w14:textId="5410B4D7" w:rsidR="005423FE" w:rsidRPr="003B18D6" w:rsidRDefault="005423FE" w:rsidP="005423FE">
      <w:pPr>
        <w:pStyle w:val="ListParagraph"/>
        <w:numPr>
          <w:ilvl w:val="0"/>
          <w:numId w:val="9"/>
        </w:numPr>
        <w:spacing w:after="0" w:line="300" w:lineRule="atLeast"/>
        <w:rPr>
          <w:rFonts w:ascii="Aptos" w:eastAsia="Times New Roman" w:hAnsi="Aptos" w:cs="Segoe UI"/>
          <w:lang w:eastAsia="en-GB"/>
        </w:rPr>
      </w:pPr>
      <w:r w:rsidRPr="003B18D6">
        <w:rPr>
          <w:rFonts w:ascii="Aptos" w:eastAsia="Times New Roman" w:hAnsi="Aptos" w:cs="Segoe UI"/>
          <w:lang w:eastAsia="en-GB"/>
        </w:rPr>
        <w:t>Opportunity to contribute to preserving knowledge that supports future decision</w:t>
      </w:r>
      <w:r w:rsidRPr="003B18D6">
        <w:rPr>
          <w:rFonts w:ascii="Aptos" w:eastAsia="Times New Roman" w:hAnsi="Aptos" w:cs="Segoe UI"/>
          <w:lang w:eastAsia="en-GB"/>
        </w:rPr>
        <w:noBreakHyphen/>
        <w:t xml:space="preserve">making and strategy. </w:t>
      </w:r>
    </w:p>
    <w:p w14:paraId="60C95377" w14:textId="00E2FBB5" w:rsidR="005423FE" w:rsidRPr="003B18D6" w:rsidRDefault="005423FE" w:rsidP="005423FE">
      <w:pPr>
        <w:pStyle w:val="ListParagraph"/>
        <w:numPr>
          <w:ilvl w:val="0"/>
          <w:numId w:val="9"/>
        </w:numPr>
        <w:spacing w:after="0" w:line="300" w:lineRule="atLeast"/>
        <w:rPr>
          <w:rFonts w:ascii="Aptos" w:eastAsia="Times New Roman" w:hAnsi="Aptos" w:cs="Segoe UI"/>
          <w:lang w:eastAsia="en-GB"/>
        </w:rPr>
      </w:pPr>
      <w:r w:rsidRPr="003B18D6">
        <w:rPr>
          <w:rFonts w:ascii="Aptos" w:eastAsia="Times New Roman" w:hAnsi="Aptos" w:cs="Segoe UI"/>
          <w:lang w:eastAsia="en-GB"/>
        </w:rPr>
        <w:t>Training and support from RSWT staff.</w:t>
      </w:r>
    </w:p>
    <w:p w14:paraId="3C75644C" w14:textId="77777777" w:rsidR="00B81890" w:rsidRPr="002B7CC3" w:rsidRDefault="00B81890" w:rsidP="00B81890">
      <w:pPr>
        <w:pStyle w:val="Heading1"/>
        <w:rPr>
          <w:rFonts w:ascii="Aptos" w:hAnsi="Aptos"/>
        </w:rPr>
      </w:pPr>
      <w:r w:rsidRPr="002B7CC3">
        <w:rPr>
          <w:rFonts w:ascii="Aptos" w:hAnsi="Aptos"/>
        </w:rPr>
        <w:t>How to Apply</w:t>
      </w:r>
    </w:p>
    <w:p w14:paraId="4DB6633A" w14:textId="2F9142FD" w:rsidR="00294905" w:rsidRDefault="00B81890" w:rsidP="00B81890">
      <w:pPr>
        <w:rPr>
          <w:rFonts w:ascii="Aptos" w:hAnsi="Aptos"/>
        </w:rPr>
      </w:pPr>
      <w:r w:rsidRPr="002B7CC3">
        <w:rPr>
          <w:rFonts w:ascii="Aptos" w:hAnsi="Aptos"/>
        </w:rPr>
        <w:t>If you're interested, please contact</w:t>
      </w:r>
      <w:r w:rsidR="007A3827">
        <w:rPr>
          <w:rFonts w:ascii="Aptos" w:hAnsi="Aptos"/>
        </w:rPr>
        <w:t xml:space="preserve"> </w:t>
      </w:r>
      <w:r w:rsidR="00DD7E85">
        <w:rPr>
          <w:rFonts w:ascii="Aptos" w:hAnsi="Aptos"/>
        </w:rPr>
        <w:t>governance</w:t>
      </w:r>
      <w:r w:rsidR="007A3827">
        <w:rPr>
          <w:rFonts w:ascii="Aptos" w:hAnsi="Aptos"/>
        </w:rPr>
        <w:t>@wildlifetrusts.org</w:t>
      </w:r>
      <w:r w:rsidRPr="002B7CC3">
        <w:rPr>
          <w:rFonts w:ascii="Aptos" w:hAnsi="Aptos"/>
        </w:rPr>
        <w:t xml:space="preserve"> with a short statement outlining your experience, interests, and availability. We welcome applications from people of all backgrounds and levels of experience.</w:t>
      </w:r>
    </w:p>
    <w:p w14:paraId="2B25C4A4" w14:textId="5C13E22D" w:rsidR="000A211B" w:rsidRPr="002B7CC3" w:rsidRDefault="000A211B" w:rsidP="00B81890">
      <w:pPr>
        <w:rPr>
          <w:rFonts w:ascii="Aptos" w:hAnsi="Aptos"/>
        </w:rPr>
      </w:pPr>
      <w:r>
        <w:rPr>
          <w:rFonts w:ascii="Aptos" w:hAnsi="Aptos"/>
        </w:rPr>
        <w:t>Deadline for applications is 30 October 202</w:t>
      </w:r>
      <w:r w:rsidR="00446BAA">
        <w:rPr>
          <w:rFonts w:ascii="Aptos" w:hAnsi="Aptos"/>
        </w:rPr>
        <w:t>6.</w:t>
      </w:r>
    </w:p>
    <w:sectPr w:rsidR="000A211B" w:rsidRPr="002B7CC3" w:rsidSect="00197E12">
      <w:headerReference w:type="default" r:id="rId15"/>
      <w:footerReference w:type="default" r:id="rId16"/>
      <w:type w:val="continuous"/>
      <w:pgSz w:w="11906" w:h="16838"/>
      <w:pgMar w:top="1701" w:right="1077" w:bottom="1440" w:left="1077" w:header="709" w:footer="27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BB947" w14:textId="77777777" w:rsidR="000266C8" w:rsidRDefault="000266C8" w:rsidP="006C6579">
      <w:r>
        <w:separator/>
      </w:r>
    </w:p>
  </w:endnote>
  <w:endnote w:type="continuationSeparator" w:id="0">
    <w:p w14:paraId="5174DD7B" w14:textId="77777777" w:rsidR="000266C8" w:rsidRDefault="000266C8" w:rsidP="006C6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delle Sb">
    <w:altName w:val="Calibri"/>
    <w:panose1 w:val="02000503000000020004"/>
    <w:charset w:val="00"/>
    <w:family w:val="modern"/>
    <w:notTrueType/>
    <w:pitch w:val="variable"/>
    <w:sig w:usb0="80000087" w:usb1="0000004B" w:usb2="00000000" w:usb3="00000000" w:csb0="0000008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650454"/>
      <w:docPartObj>
        <w:docPartGallery w:val="Page Numbers (Bottom of Page)"/>
        <w:docPartUnique/>
      </w:docPartObj>
    </w:sdtPr>
    <w:sdtEndPr>
      <w:rPr>
        <w:noProof/>
      </w:rPr>
    </w:sdtEndPr>
    <w:sdtContent>
      <w:p w14:paraId="60DB5109" w14:textId="77777777" w:rsidR="006E4BFC" w:rsidRPr="006E4BFC" w:rsidRDefault="006E4BFC" w:rsidP="006C6579">
        <w:pPr>
          <w:pStyle w:val="Footer"/>
          <w:rPr>
            <w:sz w:val="18"/>
            <w:szCs w:val="18"/>
          </w:rPr>
        </w:pPr>
      </w:p>
      <w:p w14:paraId="58C0B277" w14:textId="77777777" w:rsidR="000C0562" w:rsidRDefault="006E4BFC" w:rsidP="006C6579">
        <w:pPr>
          <w:pStyle w:val="Footer"/>
          <w:jc w:val="center"/>
        </w:pPr>
        <w:r>
          <w:t xml:space="preserve">Page </w:t>
        </w:r>
        <w:r>
          <w:fldChar w:fldCharType="begin"/>
        </w:r>
        <w:r>
          <w:instrText xml:space="preserve"> PAGE  \* Arabic  \* MERGEFORMAT </w:instrText>
        </w:r>
        <w:r>
          <w:fldChar w:fldCharType="separate"/>
        </w:r>
        <w:r>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1ADD9" w14:textId="77777777" w:rsidR="000266C8" w:rsidRDefault="000266C8" w:rsidP="006C6579">
      <w:r>
        <w:separator/>
      </w:r>
    </w:p>
  </w:footnote>
  <w:footnote w:type="continuationSeparator" w:id="0">
    <w:p w14:paraId="69EA2448" w14:textId="77777777" w:rsidR="000266C8" w:rsidRDefault="000266C8" w:rsidP="006C6579">
      <w:r>
        <w:continuationSeparator/>
      </w:r>
    </w:p>
  </w:footnote>
  <w:footnote w:id="1">
    <w:p w14:paraId="6111FEF5" w14:textId="33DF2146" w:rsidR="009D7C0A" w:rsidRDefault="009D7C0A">
      <w:pPr>
        <w:pStyle w:val="FootnoteText"/>
      </w:pPr>
      <w:r>
        <w:rPr>
          <w:rStyle w:val="FootnoteReference"/>
        </w:rPr>
        <w:footnoteRef/>
      </w:r>
      <w:r>
        <w:t xml:space="preserve"> Wildlife in Trust: A Hundred Years of Nature </w:t>
      </w:r>
      <w:r w:rsidR="0088735A">
        <w:t>Conservation by Tim Sands</w:t>
      </w:r>
      <w:r w:rsidR="001360B7">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F8C1F" w14:textId="6F960767" w:rsidR="000D765A" w:rsidRDefault="00197E12" w:rsidP="006C6579">
    <w:pPr>
      <w:pStyle w:val="Header"/>
    </w:pPr>
    <w:r>
      <w:rPr>
        <w:noProof/>
      </w:rPr>
      <mc:AlternateContent>
        <mc:Choice Requires="wps">
          <w:drawing>
            <wp:anchor distT="0" distB="0" distL="114300" distR="114300" simplePos="0" relativeHeight="251658241" behindDoc="0" locked="0" layoutInCell="1" allowOverlap="1" wp14:anchorId="12B79AF0" wp14:editId="15BBD531">
              <wp:simplePos x="0" y="0"/>
              <wp:positionH relativeFrom="leftMargin">
                <wp:posOffset>358674</wp:posOffset>
              </wp:positionH>
              <wp:positionV relativeFrom="paragraph">
                <wp:posOffset>-70790</wp:posOffset>
              </wp:positionV>
              <wp:extent cx="3981450" cy="828675"/>
              <wp:effectExtent l="0" t="0" r="0" b="0"/>
              <wp:wrapNone/>
              <wp:docPr id="2" name="Rectangle 2"/>
              <wp:cNvGraphicFramePr/>
              <a:graphic xmlns:a="http://schemas.openxmlformats.org/drawingml/2006/main">
                <a:graphicData uri="http://schemas.microsoft.com/office/word/2010/wordprocessingShape">
                  <wps:wsp>
                    <wps:cNvSpPr/>
                    <wps:spPr>
                      <a:xfrm>
                        <a:off x="0" y="0"/>
                        <a:ext cx="3981450" cy="8286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3701DE" w14:textId="68D41A1B" w:rsidR="000D765A" w:rsidRPr="000C0562" w:rsidRDefault="00110116" w:rsidP="006C6579">
                          <w:pPr>
                            <w:pStyle w:val="PageTitle"/>
                          </w:pPr>
                          <w:r>
                            <w:t>RSWT Archivist</w:t>
                          </w:r>
                          <w:r w:rsidR="009F4F95">
                            <w:t xml:space="preserve"> Volunteer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31DB1B3">
            <v:rect id="Rectangle 2" style="position:absolute;left:0;text-align:left;margin-left:28.25pt;margin-top:-5.55pt;width:313.5pt;height:65.25pt;z-index:251658241;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spid="_x0000_s1026" filled="f" stroked="f" strokeweight="1pt" w14:anchorId="12B79A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">
              <v:textbox>
                <w:txbxContent>
                  <w:p w:rsidRPr="000C0562" w:rsidR="000D765A" w:rsidP="006C6579" w:rsidRDefault="00110116" w14:paraId="7183360B" w14:textId="68D41A1B">
                    <w:pPr>
                      <w:pStyle w:val="PageTitle"/>
                    </w:pPr>
                    <w:r>
                      <w:t>RSWT Archivist</w:t>
                    </w:r>
                    <w:r w:rsidR="009F4F95">
                      <w:t xml:space="preserve"> Volunteer</w:t>
                    </w:r>
                  </w:p>
                </w:txbxContent>
              </v:textbox>
              <w10:wrap anchorx="margin"/>
            </v:rect>
          </w:pict>
        </mc:Fallback>
      </mc:AlternateContent>
    </w:r>
    <w:r w:rsidR="00280B37" w:rsidRPr="00280B37">
      <w:rPr>
        <w:noProof/>
      </w:rPr>
      <w:drawing>
        <wp:anchor distT="0" distB="0" distL="114300" distR="114300" simplePos="0" relativeHeight="251658242" behindDoc="0" locked="0" layoutInCell="1" allowOverlap="1" wp14:anchorId="7E22FDF9" wp14:editId="72AF75D1">
          <wp:simplePos x="0" y="0"/>
          <wp:positionH relativeFrom="column">
            <wp:posOffset>5246243</wp:posOffset>
          </wp:positionH>
          <wp:positionV relativeFrom="paragraph">
            <wp:posOffset>-33324</wp:posOffset>
          </wp:positionV>
          <wp:extent cx="1501775" cy="709295"/>
          <wp:effectExtent l="0" t="0" r="3175" b="0"/>
          <wp:wrapSquare wrapText="bothSides"/>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1775" cy="7092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765A">
      <w:rPr>
        <w:noProof/>
      </w:rPr>
      <mc:AlternateContent>
        <mc:Choice Requires="wps">
          <w:drawing>
            <wp:anchor distT="0" distB="0" distL="114300" distR="114300" simplePos="0" relativeHeight="251658240" behindDoc="0" locked="0" layoutInCell="1" allowOverlap="1" wp14:anchorId="5CF4F462" wp14:editId="3C5028B8">
              <wp:simplePos x="0" y="0"/>
              <wp:positionH relativeFrom="page">
                <wp:posOffset>-1523444</wp:posOffset>
              </wp:positionH>
              <wp:positionV relativeFrom="paragraph">
                <wp:posOffset>26670</wp:posOffset>
              </wp:positionV>
              <wp:extent cx="11750523" cy="600075"/>
              <wp:effectExtent l="0" t="0" r="3810" b="9525"/>
              <wp:wrapNone/>
              <wp:docPr id="3" name="Rectangle 3"/>
              <wp:cNvGraphicFramePr/>
              <a:graphic xmlns:a="http://schemas.openxmlformats.org/drawingml/2006/main">
                <a:graphicData uri="http://schemas.microsoft.com/office/word/2010/wordprocessingShape">
                  <wps:wsp>
                    <wps:cNvSpPr/>
                    <wps:spPr>
                      <a:xfrm>
                        <a:off x="0" y="0"/>
                        <a:ext cx="11750523" cy="600075"/>
                      </a:xfrm>
                      <a:prstGeom prst="rect">
                        <a:avLst/>
                      </a:prstGeom>
                      <a:solidFill>
                        <a:srgbClr val="8DD6E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799AA09" w14:textId="77777777" w:rsidR="000D765A" w:rsidRDefault="000D765A" w:rsidP="006C657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3D120A47">
            <v:rect id="Rectangle 3" style="position:absolute;left:0;text-align:left;margin-left:-119.95pt;margin-top:2.1pt;width:925.25pt;height:47.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7" fillcolor="#8dd6ec" stroked="f" strokeweight="1pt" w14:anchorId="5CF4F4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">
              <v:textbox>
                <w:txbxContent>
                  <w:p w:rsidR="000D765A" w:rsidP="006C6579" w:rsidRDefault="000D765A" w14:paraId="672A6659" w14:textId="77777777"/>
                </w:txbxContent>
              </v:textbox>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52F23"/>
    <w:multiLevelType w:val="hybridMultilevel"/>
    <w:tmpl w:val="6E7885A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521F74"/>
    <w:multiLevelType w:val="hybridMultilevel"/>
    <w:tmpl w:val="BC884E0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 w15:restartNumberingAfterBreak="0">
    <w:nsid w:val="0F2D65E4"/>
    <w:multiLevelType w:val="hybridMultilevel"/>
    <w:tmpl w:val="69A43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DB3978"/>
    <w:multiLevelType w:val="hybridMultilevel"/>
    <w:tmpl w:val="C3A4FCF4"/>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4" w15:restartNumberingAfterBreak="0">
    <w:nsid w:val="313A32F7"/>
    <w:multiLevelType w:val="hybridMultilevel"/>
    <w:tmpl w:val="C2D84D6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2F9093D"/>
    <w:multiLevelType w:val="hybridMultilevel"/>
    <w:tmpl w:val="4DA89F58"/>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6" w15:restartNumberingAfterBreak="0">
    <w:nsid w:val="4DF27028"/>
    <w:multiLevelType w:val="hybridMultilevel"/>
    <w:tmpl w:val="12E400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00A6394"/>
    <w:multiLevelType w:val="hybridMultilevel"/>
    <w:tmpl w:val="C324E320"/>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8" w15:restartNumberingAfterBreak="0">
    <w:nsid w:val="551C60CE"/>
    <w:multiLevelType w:val="hybridMultilevel"/>
    <w:tmpl w:val="0262E720"/>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9" w15:restartNumberingAfterBreak="0">
    <w:nsid w:val="5A007D40"/>
    <w:multiLevelType w:val="hybridMultilevel"/>
    <w:tmpl w:val="BFB07D3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0" w15:restartNumberingAfterBreak="0">
    <w:nsid w:val="618D34FD"/>
    <w:multiLevelType w:val="hybridMultilevel"/>
    <w:tmpl w:val="3FDC40A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7860211">
    <w:abstractNumId w:val="6"/>
  </w:num>
  <w:num w:numId="2" w16cid:durableId="379674778">
    <w:abstractNumId w:val="7"/>
  </w:num>
  <w:num w:numId="3" w16cid:durableId="2004893113">
    <w:abstractNumId w:val="10"/>
  </w:num>
  <w:num w:numId="4" w16cid:durableId="421530784">
    <w:abstractNumId w:val="0"/>
  </w:num>
  <w:num w:numId="5" w16cid:durableId="298076888">
    <w:abstractNumId w:val="4"/>
  </w:num>
  <w:num w:numId="6" w16cid:durableId="1195460822">
    <w:abstractNumId w:val="2"/>
  </w:num>
  <w:num w:numId="7" w16cid:durableId="368410506">
    <w:abstractNumId w:val="3"/>
  </w:num>
  <w:num w:numId="8" w16cid:durableId="343437765">
    <w:abstractNumId w:val="8"/>
  </w:num>
  <w:num w:numId="9" w16cid:durableId="1834830959">
    <w:abstractNumId w:val="1"/>
  </w:num>
  <w:num w:numId="10" w16cid:durableId="960503430">
    <w:abstractNumId w:val="5"/>
  </w:num>
  <w:num w:numId="11" w16cid:durableId="2012866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16D"/>
    <w:rsid w:val="0000145D"/>
    <w:rsid w:val="00002A6E"/>
    <w:rsid w:val="000266C8"/>
    <w:rsid w:val="00031F38"/>
    <w:rsid w:val="00040CC7"/>
    <w:rsid w:val="000435FA"/>
    <w:rsid w:val="00075D63"/>
    <w:rsid w:val="00085342"/>
    <w:rsid w:val="00093029"/>
    <w:rsid w:val="00094312"/>
    <w:rsid w:val="000957C5"/>
    <w:rsid w:val="00096F31"/>
    <w:rsid w:val="00097B36"/>
    <w:rsid w:val="000A211B"/>
    <w:rsid w:val="000A3C8B"/>
    <w:rsid w:val="000A6A08"/>
    <w:rsid w:val="000B78DB"/>
    <w:rsid w:val="000C0562"/>
    <w:rsid w:val="000C6D72"/>
    <w:rsid w:val="000D765A"/>
    <w:rsid w:val="00110116"/>
    <w:rsid w:val="00135AFD"/>
    <w:rsid w:val="00135C4F"/>
    <w:rsid w:val="001360B7"/>
    <w:rsid w:val="001442B1"/>
    <w:rsid w:val="001561F1"/>
    <w:rsid w:val="0019050B"/>
    <w:rsid w:val="00197E12"/>
    <w:rsid w:val="001A5381"/>
    <w:rsid w:val="001D0648"/>
    <w:rsid w:val="00200055"/>
    <w:rsid w:val="002118A3"/>
    <w:rsid w:val="0021636A"/>
    <w:rsid w:val="00220A4A"/>
    <w:rsid w:val="00231E04"/>
    <w:rsid w:val="00231EDC"/>
    <w:rsid w:val="00232294"/>
    <w:rsid w:val="00237AF0"/>
    <w:rsid w:val="00240345"/>
    <w:rsid w:val="002523F3"/>
    <w:rsid w:val="00257AAE"/>
    <w:rsid w:val="00261DFE"/>
    <w:rsid w:val="00280B37"/>
    <w:rsid w:val="00281822"/>
    <w:rsid w:val="00283446"/>
    <w:rsid w:val="00294905"/>
    <w:rsid w:val="00297E50"/>
    <w:rsid w:val="002A3B5A"/>
    <w:rsid w:val="002A66EC"/>
    <w:rsid w:val="002B7CC3"/>
    <w:rsid w:val="002C7C18"/>
    <w:rsid w:val="002D2837"/>
    <w:rsid w:val="002F46EB"/>
    <w:rsid w:val="002F4902"/>
    <w:rsid w:val="002F55D0"/>
    <w:rsid w:val="00306A48"/>
    <w:rsid w:val="00320901"/>
    <w:rsid w:val="00333825"/>
    <w:rsid w:val="003375EB"/>
    <w:rsid w:val="00340EB8"/>
    <w:rsid w:val="0034434A"/>
    <w:rsid w:val="003574F9"/>
    <w:rsid w:val="0037664A"/>
    <w:rsid w:val="003776FB"/>
    <w:rsid w:val="003848B8"/>
    <w:rsid w:val="003B18D6"/>
    <w:rsid w:val="003C47D9"/>
    <w:rsid w:val="003C59BF"/>
    <w:rsid w:val="003C5CD8"/>
    <w:rsid w:val="004072B7"/>
    <w:rsid w:val="00416086"/>
    <w:rsid w:val="004309C2"/>
    <w:rsid w:val="00446BAA"/>
    <w:rsid w:val="004543D3"/>
    <w:rsid w:val="004664C3"/>
    <w:rsid w:val="00470C4F"/>
    <w:rsid w:val="00472F18"/>
    <w:rsid w:val="00490264"/>
    <w:rsid w:val="00494B83"/>
    <w:rsid w:val="00496DEF"/>
    <w:rsid w:val="0049726A"/>
    <w:rsid w:val="004B76CA"/>
    <w:rsid w:val="004C2F13"/>
    <w:rsid w:val="004D38AA"/>
    <w:rsid w:val="004E541B"/>
    <w:rsid w:val="005003DF"/>
    <w:rsid w:val="0052353C"/>
    <w:rsid w:val="0052734E"/>
    <w:rsid w:val="005360EF"/>
    <w:rsid w:val="005423FE"/>
    <w:rsid w:val="00544F51"/>
    <w:rsid w:val="00575945"/>
    <w:rsid w:val="00587D08"/>
    <w:rsid w:val="005B5284"/>
    <w:rsid w:val="005C120D"/>
    <w:rsid w:val="005C642F"/>
    <w:rsid w:val="00607E2C"/>
    <w:rsid w:val="00611465"/>
    <w:rsid w:val="0065672B"/>
    <w:rsid w:val="00672BAD"/>
    <w:rsid w:val="006743EA"/>
    <w:rsid w:val="006816A5"/>
    <w:rsid w:val="00687559"/>
    <w:rsid w:val="006C6579"/>
    <w:rsid w:val="006D1412"/>
    <w:rsid w:val="006D5015"/>
    <w:rsid w:val="006E4BFC"/>
    <w:rsid w:val="006E7BA8"/>
    <w:rsid w:val="00720274"/>
    <w:rsid w:val="007214C8"/>
    <w:rsid w:val="00735BA8"/>
    <w:rsid w:val="00744E4C"/>
    <w:rsid w:val="00747098"/>
    <w:rsid w:val="00752FE3"/>
    <w:rsid w:val="00755B15"/>
    <w:rsid w:val="007620EE"/>
    <w:rsid w:val="00783A40"/>
    <w:rsid w:val="00786894"/>
    <w:rsid w:val="007926A3"/>
    <w:rsid w:val="007A3827"/>
    <w:rsid w:val="007B59C3"/>
    <w:rsid w:val="007B7C45"/>
    <w:rsid w:val="007D3CAE"/>
    <w:rsid w:val="007E2B69"/>
    <w:rsid w:val="007F459B"/>
    <w:rsid w:val="00811EC2"/>
    <w:rsid w:val="008126BA"/>
    <w:rsid w:val="00844717"/>
    <w:rsid w:val="00845258"/>
    <w:rsid w:val="008524E5"/>
    <w:rsid w:val="008766D3"/>
    <w:rsid w:val="00883F35"/>
    <w:rsid w:val="0088735A"/>
    <w:rsid w:val="008F666C"/>
    <w:rsid w:val="0092795A"/>
    <w:rsid w:val="009301E1"/>
    <w:rsid w:val="0095058F"/>
    <w:rsid w:val="009609A7"/>
    <w:rsid w:val="009B12CD"/>
    <w:rsid w:val="009B2E97"/>
    <w:rsid w:val="009D7C0A"/>
    <w:rsid w:val="009F2FCC"/>
    <w:rsid w:val="009F4F95"/>
    <w:rsid w:val="00A47443"/>
    <w:rsid w:val="00A4752C"/>
    <w:rsid w:val="00A67B10"/>
    <w:rsid w:val="00A92ED8"/>
    <w:rsid w:val="00AB2540"/>
    <w:rsid w:val="00AF230B"/>
    <w:rsid w:val="00B16784"/>
    <w:rsid w:val="00B262BE"/>
    <w:rsid w:val="00B61CA1"/>
    <w:rsid w:val="00B65C3E"/>
    <w:rsid w:val="00B81890"/>
    <w:rsid w:val="00B82288"/>
    <w:rsid w:val="00B857E6"/>
    <w:rsid w:val="00B86ABA"/>
    <w:rsid w:val="00B93452"/>
    <w:rsid w:val="00B953BD"/>
    <w:rsid w:val="00BA6FF0"/>
    <w:rsid w:val="00BB2FFA"/>
    <w:rsid w:val="00BB4800"/>
    <w:rsid w:val="00BB71DB"/>
    <w:rsid w:val="00BC74FE"/>
    <w:rsid w:val="00C36709"/>
    <w:rsid w:val="00C43C33"/>
    <w:rsid w:val="00C465CB"/>
    <w:rsid w:val="00C47D4D"/>
    <w:rsid w:val="00C53AB6"/>
    <w:rsid w:val="00C57D3F"/>
    <w:rsid w:val="00C60D5B"/>
    <w:rsid w:val="00C80BAC"/>
    <w:rsid w:val="00C95E61"/>
    <w:rsid w:val="00CA7AEC"/>
    <w:rsid w:val="00CB1960"/>
    <w:rsid w:val="00CC7211"/>
    <w:rsid w:val="00CE1C11"/>
    <w:rsid w:val="00CE228B"/>
    <w:rsid w:val="00CF3501"/>
    <w:rsid w:val="00D26EE3"/>
    <w:rsid w:val="00D373CB"/>
    <w:rsid w:val="00D42163"/>
    <w:rsid w:val="00D55B4D"/>
    <w:rsid w:val="00D60611"/>
    <w:rsid w:val="00DD71AF"/>
    <w:rsid w:val="00DD7E85"/>
    <w:rsid w:val="00DE32DD"/>
    <w:rsid w:val="00DF46A3"/>
    <w:rsid w:val="00E242CC"/>
    <w:rsid w:val="00E528F3"/>
    <w:rsid w:val="00E617C8"/>
    <w:rsid w:val="00E71175"/>
    <w:rsid w:val="00E7599A"/>
    <w:rsid w:val="00E75D55"/>
    <w:rsid w:val="00E86A90"/>
    <w:rsid w:val="00EB0788"/>
    <w:rsid w:val="00EB42C9"/>
    <w:rsid w:val="00ED6C87"/>
    <w:rsid w:val="00EE716D"/>
    <w:rsid w:val="00F3267A"/>
    <w:rsid w:val="00F87CF1"/>
    <w:rsid w:val="00F87D7B"/>
    <w:rsid w:val="00FC2E1F"/>
    <w:rsid w:val="00FF271E"/>
    <w:rsid w:val="00FF6C1C"/>
    <w:rsid w:val="025ABBCF"/>
    <w:rsid w:val="151AFE8A"/>
    <w:rsid w:val="16183085"/>
    <w:rsid w:val="410360FA"/>
    <w:rsid w:val="5981F1CE"/>
    <w:rsid w:val="6566794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11864"/>
  <w15:chartTrackingRefBased/>
  <w15:docId w15:val="{FA9EB16C-6BDE-4630-8E6E-2772F7C1C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asic text"/>
    <w:qFormat/>
    <w:rsid w:val="006C6579"/>
    <w:pPr>
      <w:spacing w:line="240" w:lineRule="auto"/>
      <w:ind w:left="-284"/>
    </w:pPr>
    <w:rPr>
      <w:rFonts w:cstheme="minorHAnsi"/>
    </w:rPr>
  </w:style>
  <w:style w:type="paragraph" w:styleId="Heading1">
    <w:name w:val="heading 1"/>
    <w:aliases w:val="Headings"/>
    <w:basedOn w:val="Normal"/>
    <w:next w:val="Normal"/>
    <w:link w:val="Heading1Char"/>
    <w:uiPriority w:val="9"/>
    <w:qFormat/>
    <w:rsid w:val="00607E2C"/>
    <w:pPr>
      <w:keepNext/>
      <w:keepLines/>
      <w:spacing w:before="240" w:after="0"/>
      <w:outlineLvl w:val="0"/>
    </w:pPr>
    <w:rPr>
      <w:rFonts w:ascii="Adelle Sb" w:eastAsiaTheme="majorEastAsia" w:hAnsi="Adelle Sb" w:cstheme="majorBidi"/>
      <w:color w:val="005F84"/>
      <w:sz w:val="28"/>
      <w:szCs w:val="32"/>
    </w:rPr>
  </w:style>
  <w:style w:type="paragraph" w:styleId="Heading3">
    <w:name w:val="heading 3"/>
    <w:basedOn w:val="Normal"/>
    <w:next w:val="Normal"/>
    <w:link w:val="Heading3Char"/>
    <w:uiPriority w:val="9"/>
    <w:semiHidden/>
    <w:unhideWhenUsed/>
    <w:qFormat/>
    <w:rsid w:val="00B8228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765A"/>
    <w:pPr>
      <w:tabs>
        <w:tab w:val="center" w:pos="4513"/>
        <w:tab w:val="right" w:pos="9026"/>
      </w:tabs>
      <w:spacing w:after="0"/>
    </w:pPr>
  </w:style>
  <w:style w:type="character" w:customStyle="1" w:styleId="HeaderChar">
    <w:name w:val="Header Char"/>
    <w:basedOn w:val="DefaultParagraphFont"/>
    <w:link w:val="Header"/>
    <w:uiPriority w:val="99"/>
    <w:rsid w:val="000D765A"/>
  </w:style>
  <w:style w:type="paragraph" w:styleId="Footer">
    <w:name w:val="footer"/>
    <w:basedOn w:val="Normal"/>
    <w:link w:val="FooterChar"/>
    <w:uiPriority w:val="99"/>
    <w:unhideWhenUsed/>
    <w:rsid w:val="000D765A"/>
    <w:pPr>
      <w:tabs>
        <w:tab w:val="center" w:pos="4513"/>
        <w:tab w:val="right" w:pos="9026"/>
      </w:tabs>
      <w:spacing w:after="0"/>
    </w:pPr>
  </w:style>
  <w:style w:type="character" w:customStyle="1" w:styleId="FooterChar">
    <w:name w:val="Footer Char"/>
    <w:basedOn w:val="DefaultParagraphFont"/>
    <w:link w:val="Footer"/>
    <w:uiPriority w:val="99"/>
    <w:rsid w:val="000D765A"/>
  </w:style>
  <w:style w:type="character" w:customStyle="1" w:styleId="Heading1Char">
    <w:name w:val="Heading 1 Char"/>
    <w:aliases w:val="Headings Char"/>
    <w:basedOn w:val="DefaultParagraphFont"/>
    <w:link w:val="Heading1"/>
    <w:uiPriority w:val="9"/>
    <w:rsid w:val="00607E2C"/>
    <w:rPr>
      <w:rFonts w:ascii="Adelle Sb" w:eastAsiaTheme="majorEastAsia" w:hAnsi="Adelle Sb" w:cstheme="majorBidi"/>
      <w:color w:val="005F84"/>
      <w:sz w:val="28"/>
      <w:szCs w:val="32"/>
      <w:lang w:val="en-US"/>
    </w:rPr>
  </w:style>
  <w:style w:type="paragraph" w:styleId="BalloonText">
    <w:name w:val="Balloon Text"/>
    <w:basedOn w:val="Normal"/>
    <w:link w:val="BalloonTextChar"/>
    <w:uiPriority w:val="99"/>
    <w:semiHidden/>
    <w:unhideWhenUsed/>
    <w:rsid w:val="009609A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09A7"/>
    <w:rPr>
      <w:rFonts w:ascii="Segoe UI" w:hAnsi="Segoe UI" w:cs="Segoe UI"/>
      <w:sz w:val="18"/>
      <w:szCs w:val="18"/>
    </w:rPr>
  </w:style>
  <w:style w:type="paragraph" w:customStyle="1" w:styleId="References">
    <w:name w:val="References"/>
    <w:basedOn w:val="Normal"/>
    <w:link w:val="ReferencesChar"/>
    <w:qFormat/>
    <w:rsid w:val="00FF271E"/>
    <w:rPr>
      <w:sz w:val="20"/>
    </w:rPr>
  </w:style>
  <w:style w:type="paragraph" w:customStyle="1" w:styleId="Default">
    <w:name w:val="Default"/>
    <w:rsid w:val="000C0562"/>
    <w:pPr>
      <w:autoSpaceDE w:val="0"/>
      <w:autoSpaceDN w:val="0"/>
      <w:adjustRightInd w:val="0"/>
      <w:spacing w:after="0" w:line="240" w:lineRule="auto"/>
    </w:pPr>
    <w:rPr>
      <w:rFonts w:ascii="Calibri" w:eastAsia="Times New Roman" w:hAnsi="Calibri" w:cs="Calibri"/>
      <w:color w:val="000000"/>
      <w:sz w:val="24"/>
      <w:szCs w:val="24"/>
      <w:lang w:eastAsia="en-GB"/>
    </w:rPr>
  </w:style>
  <w:style w:type="character" w:customStyle="1" w:styleId="ReferencesChar">
    <w:name w:val="References Char"/>
    <w:basedOn w:val="DefaultParagraphFont"/>
    <w:link w:val="References"/>
    <w:rsid w:val="00FF271E"/>
    <w:rPr>
      <w:rFonts w:ascii="Arial" w:hAnsi="Arial"/>
      <w:sz w:val="20"/>
      <w:lang w:val="en-US"/>
    </w:rPr>
  </w:style>
  <w:style w:type="paragraph" w:customStyle="1" w:styleId="PageTitle">
    <w:name w:val="Page Title"/>
    <w:basedOn w:val="Heading1"/>
    <w:link w:val="PageTitleChar"/>
    <w:qFormat/>
    <w:rsid w:val="000C0562"/>
    <w:pPr>
      <w:spacing w:before="0"/>
      <w:ind w:left="0"/>
    </w:pPr>
    <w:rPr>
      <w:b/>
      <w:bCs/>
      <w:color w:val="FFFFFF" w:themeColor="background1"/>
      <w:position w:val="8"/>
      <w:sz w:val="40"/>
      <w:szCs w:val="36"/>
    </w:rPr>
  </w:style>
  <w:style w:type="paragraph" w:styleId="NoSpacing">
    <w:name w:val="No Spacing"/>
    <w:link w:val="NoSpacingChar"/>
    <w:uiPriority w:val="1"/>
    <w:rsid w:val="00783A40"/>
    <w:pPr>
      <w:spacing w:after="0" w:line="240" w:lineRule="auto"/>
    </w:pPr>
    <w:rPr>
      <w:rFonts w:eastAsiaTheme="minorEastAsia"/>
      <w:lang w:val="en-US"/>
    </w:rPr>
  </w:style>
  <w:style w:type="character" w:customStyle="1" w:styleId="PageTitleChar">
    <w:name w:val="Page Title Char"/>
    <w:basedOn w:val="Heading1Char"/>
    <w:link w:val="PageTitle"/>
    <w:rsid w:val="000C0562"/>
    <w:rPr>
      <w:rFonts w:ascii="Adelle Sb" w:eastAsiaTheme="majorEastAsia" w:hAnsi="Adelle Sb" w:cstheme="majorBidi"/>
      <w:b/>
      <w:bCs/>
      <w:color w:val="FFFFFF" w:themeColor="background1"/>
      <w:position w:val="8"/>
      <w:sz w:val="40"/>
      <w:szCs w:val="36"/>
      <w:lang w:val="en-US"/>
    </w:rPr>
  </w:style>
  <w:style w:type="character" w:customStyle="1" w:styleId="NoSpacingChar">
    <w:name w:val="No Spacing Char"/>
    <w:basedOn w:val="DefaultParagraphFont"/>
    <w:link w:val="NoSpacing"/>
    <w:uiPriority w:val="1"/>
    <w:rsid w:val="00783A40"/>
    <w:rPr>
      <w:rFonts w:eastAsiaTheme="minorEastAsia"/>
      <w:lang w:val="en-US"/>
    </w:rPr>
  </w:style>
  <w:style w:type="paragraph" w:styleId="BodyText">
    <w:name w:val="Body Text"/>
    <w:aliases w:val="Doc Title"/>
    <w:basedOn w:val="Normal"/>
    <w:link w:val="BodyTextChar"/>
    <w:uiPriority w:val="1"/>
    <w:qFormat/>
    <w:rsid w:val="0000145D"/>
    <w:pPr>
      <w:widowControl w:val="0"/>
      <w:autoSpaceDE w:val="0"/>
      <w:autoSpaceDN w:val="0"/>
      <w:spacing w:before="294" w:after="0" w:line="230" w:lineRule="auto"/>
      <w:ind w:left="284" w:right="95"/>
    </w:pPr>
    <w:rPr>
      <w:rFonts w:ascii="Adelle Sb" w:eastAsia="Adelle Sb" w:hAnsi="Adelle Sb" w:cs="Adelle Sb"/>
      <w:b/>
      <w:color w:val="FFFFFF"/>
      <w:sz w:val="70"/>
      <w:szCs w:val="70"/>
      <w:lang w:eastAsia="en-GB" w:bidi="en-GB"/>
    </w:rPr>
  </w:style>
  <w:style w:type="character" w:customStyle="1" w:styleId="BodyTextChar">
    <w:name w:val="Body Text Char"/>
    <w:aliases w:val="Doc Title Char"/>
    <w:basedOn w:val="DefaultParagraphFont"/>
    <w:link w:val="BodyText"/>
    <w:uiPriority w:val="1"/>
    <w:rsid w:val="0000145D"/>
    <w:rPr>
      <w:rFonts w:ascii="Adelle Sb" w:eastAsia="Adelle Sb" w:hAnsi="Adelle Sb" w:cs="Adelle Sb"/>
      <w:b/>
      <w:color w:val="FFFFFF"/>
      <w:sz w:val="70"/>
      <w:szCs w:val="70"/>
      <w:lang w:eastAsia="en-GB" w:bidi="en-GB"/>
    </w:rPr>
  </w:style>
  <w:style w:type="paragraph" w:styleId="ListParagraph">
    <w:name w:val="List Paragraph"/>
    <w:aliases w:val="List Paragraph12,L,Bullet Style,List Paragrap,Bullet Styl,No Spacing11,Bullet Poin,L1,L2,L3,NumberedList,MAIN CONTE,F5 List Paragraph,Dot pt,List Paragraph1,No Spacing1,List Paragraph Char Char Char,Indicator Text,Numbered Para 1,Bullet 1"/>
    <w:basedOn w:val="Normal"/>
    <w:link w:val="ListParagraphChar"/>
    <w:uiPriority w:val="34"/>
    <w:qFormat/>
    <w:rsid w:val="00B65C3E"/>
    <w:pPr>
      <w:ind w:left="720"/>
      <w:contextualSpacing/>
    </w:pPr>
  </w:style>
  <w:style w:type="table" w:styleId="TableGrid">
    <w:name w:val="Table Grid"/>
    <w:basedOn w:val="TableNormal"/>
    <w:uiPriority w:val="59"/>
    <w:rsid w:val="00B65C3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List Paragraph12 Char,L Char,Bullet Style Char,List Paragrap Char,Bullet Styl Char,No Spacing11 Char,Bullet Poin Char,L1 Char,L2 Char,L3 Char,NumberedList Char,MAIN CONTE Char,F5 List Paragraph Char,Dot pt Char,List Paragraph1 Char"/>
    <w:link w:val="ListParagraph"/>
    <w:uiPriority w:val="34"/>
    <w:qFormat/>
    <w:locked/>
    <w:rsid w:val="00B65C3E"/>
    <w:rPr>
      <w:rFonts w:ascii="Arial" w:hAnsi="Arial"/>
      <w:lang w:val="en-US"/>
    </w:rPr>
  </w:style>
  <w:style w:type="paragraph" w:styleId="NormalWeb">
    <w:name w:val="Normal (Web)"/>
    <w:basedOn w:val="Normal"/>
    <w:uiPriority w:val="99"/>
    <w:semiHidden/>
    <w:unhideWhenUsed/>
    <w:rsid w:val="009B12CD"/>
    <w:pPr>
      <w:spacing w:before="100" w:beforeAutospacing="1" w:after="100" w:afterAutospacing="1"/>
      <w:ind w:left="0"/>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C74FE"/>
    <w:rPr>
      <w:color w:val="0563C1" w:themeColor="hyperlink"/>
      <w:u w:val="single"/>
    </w:rPr>
  </w:style>
  <w:style w:type="character" w:styleId="UnresolvedMention">
    <w:name w:val="Unresolved Mention"/>
    <w:basedOn w:val="DefaultParagraphFont"/>
    <w:uiPriority w:val="99"/>
    <w:semiHidden/>
    <w:unhideWhenUsed/>
    <w:rsid w:val="00BC74FE"/>
    <w:rPr>
      <w:color w:val="605E5C"/>
      <w:shd w:val="clear" w:color="auto" w:fill="E1DFDD"/>
    </w:rPr>
  </w:style>
  <w:style w:type="character" w:customStyle="1" w:styleId="Heading3Char">
    <w:name w:val="Heading 3 Char"/>
    <w:basedOn w:val="DefaultParagraphFont"/>
    <w:link w:val="Heading3"/>
    <w:uiPriority w:val="9"/>
    <w:semiHidden/>
    <w:rsid w:val="00B82288"/>
    <w:rPr>
      <w:rFonts w:asciiTheme="majorHAnsi" w:eastAsiaTheme="majorEastAsia" w:hAnsiTheme="majorHAnsi" w:cstheme="majorBidi"/>
      <w:color w:val="1F3763" w:themeColor="accent1" w:themeShade="7F"/>
      <w:sz w:val="24"/>
      <w:szCs w:val="24"/>
    </w:rPr>
  </w:style>
  <w:style w:type="paragraph" w:styleId="FootnoteText">
    <w:name w:val="footnote text"/>
    <w:basedOn w:val="Normal"/>
    <w:link w:val="FootnoteTextChar"/>
    <w:uiPriority w:val="99"/>
    <w:semiHidden/>
    <w:unhideWhenUsed/>
    <w:rsid w:val="009D7C0A"/>
    <w:pPr>
      <w:spacing w:after="0"/>
    </w:pPr>
    <w:rPr>
      <w:sz w:val="20"/>
      <w:szCs w:val="20"/>
    </w:rPr>
  </w:style>
  <w:style w:type="character" w:customStyle="1" w:styleId="FootnoteTextChar">
    <w:name w:val="Footnote Text Char"/>
    <w:basedOn w:val="DefaultParagraphFont"/>
    <w:link w:val="FootnoteText"/>
    <w:uiPriority w:val="99"/>
    <w:semiHidden/>
    <w:rsid w:val="009D7C0A"/>
    <w:rPr>
      <w:rFonts w:cstheme="minorHAnsi"/>
      <w:sz w:val="20"/>
      <w:szCs w:val="20"/>
    </w:rPr>
  </w:style>
  <w:style w:type="character" w:styleId="FootnoteReference">
    <w:name w:val="footnote reference"/>
    <w:basedOn w:val="DefaultParagraphFont"/>
    <w:uiPriority w:val="99"/>
    <w:semiHidden/>
    <w:unhideWhenUsed/>
    <w:rsid w:val="009D7C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587684">
      <w:bodyDiv w:val="1"/>
      <w:marLeft w:val="0"/>
      <w:marRight w:val="0"/>
      <w:marTop w:val="0"/>
      <w:marBottom w:val="0"/>
      <w:divBdr>
        <w:top w:val="none" w:sz="0" w:space="0" w:color="auto"/>
        <w:left w:val="none" w:sz="0" w:space="0" w:color="auto"/>
        <w:bottom w:val="none" w:sz="0" w:space="0" w:color="auto"/>
        <w:right w:val="none" w:sz="0" w:space="0" w:color="auto"/>
      </w:divBdr>
    </w:div>
    <w:div w:id="782306939">
      <w:bodyDiv w:val="1"/>
      <w:marLeft w:val="0"/>
      <w:marRight w:val="0"/>
      <w:marTop w:val="0"/>
      <w:marBottom w:val="0"/>
      <w:divBdr>
        <w:top w:val="none" w:sz="0" w:space="0" w:color="auto"/>
        <w:left w:val="none" w:sz="0" w:space="0" w:color="auto"/>
        <w:bottom w:val="none" w:sz="0" w:space="0" w:color="auto"/>
        <w:right w:val="none" w:sz="0" w:space="0" w:color="auto"/>
      </w:divBdr>
    </w:div>
    <w:div w:id="945969104">
      <w:bodyDiv w:val="1"/>
      <w:marLeft w:val="0"/>
      <w:marRight w:val="0"/>
      <w:marTop w:val="0"/>
      <w:marBottom w:val="0"/>
      <w:divBdr>
        <w:top w:val="none" w:sz="0" w:space="0" w:color="auto"/>
        <w:left w:val="none" w:sz="0" w:space="0" w:color="auto"/>
        <w:bottom w:val="none" w:sz="0" w:space="0" w:color="auto"/>
        <w:right w:val="none" w:sz="0" w:space="0" w:color="auto"/>
      </w:divBdr>
    </w:div>
    <w:div w:id="109178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0.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ildlifetrusts.org/about-u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whelpdale\RSWT\Landscape%20Recovery%20-%20Documents\8.%20Strategy\8.1%20Planning\8.1.1%20Business%20planning%20-%20our%20team\230615%20Job%20Descripti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66F2C3D89A3C4C96CDAF155839FFCF" ma:contentTypeVersion="19" ma:contentTypeDescription="Create a new document." ma:contentTypeScope="" ma:versionID="dfb6481e1c6daed18c43758cb8e61c84">
  <xsd:schema xmlns:xsd="http://www.w3.org/2001/XMLSchema" xmlns:xs="http://www.w3.org/2001/XMLSchema" xmlns:p="http://schemas.microsoft.com/office/2006/metadata/properties" xmlns:ns2="0920c661-897d-428a-993b-5ecde4eed87f" xmlns:ns3="ca631f31-9320-43f0-91c7-33105519ad6a" targetNamespace="http://schemas.microsoft.com/office/2006/metadata/properties" ma:root="true" ma:fieldsID="2a78ba5dec84e78264855a628a8de282" ns2:_="" ns3:_="">
    <xsd:import namespace="0920c661-897d-428a-993b-5ecde4eed87f"/>
    <xsd:import namespace="ca631f31-9320-43f0-91c7-33105519ad6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20c661-897d-428a-993b-5ecde4eed8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98a662a-7e28-481f-b2c3-7a8fdc2b80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631f31-9320-43f0-91c7-33105519ad6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6eb867a-4807-4600-8f77-3f3860fe84ad}" ma:internalName="TaxCatchAll" ma:showField="CatchAllData" ma:web="ca631f31-9320-43f0-91c7-33105519ad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a631f31-9320-43f0-91c7-33105519ad6a" xsi:nil="true"/>
    <lcf76f155ced4ddcb4097134ff3c332f xmlns="0920c661-897d-428a-993b-5ecde4eed87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25FA9BE-EEA8-4F56-847C-1D20CB2679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20c661-897d-428a-993b-5ecde4eed87f"/>
    <ds:schemaRef ds:uri="ca631f31-9320-43f0-91c7-33105519ad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C7FB78-9D9B-4533-B2EA-1BEF38888DB5}">
  <ds:schemaRefs>
    <ds:schemaRef ds:uri="http://schemas.openxmlformats.org/officeDocument/2006/bibliography"/>
  </ds:schemaRefs>
</ds:datastoreItem>
</file>

<file path=customXml/itemProps3.xml><?xml version="1.0" encoding="utf-8"?>
<ds:datastoreItem xmlns:ds="http://schemas.openxmlformats.org/officeDocument/2006/customXml" ds:itemID="{E3EA3CA1-F66B-488B-814E-E96EE32E0933}">
  <ds:schemaRefs>
    <ds:schemaRef ds:uri="http://schemas.microsoft.com/sharepoint/v3/contenttype/forms"/>
  </ds:schemaRefs>
</ds:datastoreItem>
</file>

<file path=customXml/itemProps4.xml><?xml version="1.0" encoding="utf-8"?>
<ds:datastoreItem xmlns:ds="http://schemas.openxmlformats.org/officeDocument/2006/customXml" ds:itemID="{EB0A220B-EBC6-4C26-B22C-87EFD95F8B95}">
  <ds:schemaRefs>
    <ds:schemaRef ds:uri="http://schemas.microsoft.com/office/2006/metadata/properties"/>
    <ds:schemaRef ds:uri="http://schemas.microsoft.com/office/infopath/2007/PartnerControls"/>
    <ds:schemaRef ds:uri="ca631f31-9320-43f0-91c7-33105519ad6a"/>
    <ds:schemaRef ds:uri="0920c661-897d-428a-993b-5ecde4eed87f"/>
  </ds:schemaRefs>
</ds:datastoreItem>
</file>

<file path=docMetadata/LabelInfo.xml><?xml version="1.0" encoding="utf-8"?>
<clbl:labelList xmlns:clbl="http://schemas.microsoft.com/office/2020/mipLabelMetadata">
  <clbl:label id="{06976414-1a5a-4334-ac04-e7ab43442d36}" enabled="0" method="" siteId="{06976414-1a5a-4334-ac04-e7ab43442d36}" removed="1"/>
</clbl:labelList>
</file>

<file path=docProps/app.xml><?xml version="1.0" encoding="utf-8"?>
<Properties xmlns="http://schemas.openxmlformats.org/officeDocument/2006/extended-properties" xmlns:vt="http://schemas.openxmlformats.org/officeDocument/2006/docPropsVTypes">
  <Template>230615 Job Description Template.dotx</Template>
  <TotalTime>2</TotalTime>
  <Pages>4</Pages>
  <Words>631</Words>
  <Characters>3603</Characters>
  <Application>Microsoft Office Word</Application>
  <DocSecurity>0</DocSecurity>
  <Lines>30</Lines>
  <Paragraphs>8</Paragraphs>
  <ScaleCrop>false</ScaleCrop>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Whelpdale</dc:creator>
  <cp:keywords/>
  <dc:description/>
  <cp:lastModifiedBy>Nicola Broadberry</cp:lastModifiedBy>
  <cp:revision>4</cp:revision>
  <cp:lastPrinted>2019-09-04T17:49:00Z</cp:lastPrinted>
  <dcterms:created xsi:type="dcterms:W3CDTF">2026-09-16T15:10:00Z</dcterms:created>
  <dcterms:modified xsi:type="dcterms:W3CDTF">2026-09-16T15:21:00Z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0x010100D966F2C3D89A3C4C96CDAF155839FFCF</vt:lpwstr>
  </property>
  <property fmtid="{D5CDD505-2E9C-101B-9397-08002B2CF9AE}" pid="3" name="MediaServiceImageTags">
    <vt:lpwstr/>
  </property>
  <property fmtid="{D5CDD505-2E9C-101B-9397-08002B2CF9AE}" pid="4" name="docLang">
    <vt:lpwstr>en</vt:lpwstr>
  </property>
</Properties>
</file>